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Dispositiondetableau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EF7C69" w:rsidRPr="002360E7">
        <w:trPr>
          <w:trHeight w:hRule="exact" w:val="10800"/>
          <w:jc w:val="center"/>
        </w:trPr>
        <w:tc>
          <w:tcPr>
            <w:tcW w:w="3840" w:type="dxa"/>
          </w:tcPr>
          <w:p w:rsidR="00EF7C69" w:rsidRPr="002360E7" w:rsidRDefault="006515B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A966EAA" wp14:editId="68204C24">
                      <wp:simplePos x="0" y="0"/>
                      <wp:positionH relativeFrom="column">
                        <wp:posOffset>-238836</wp:posOffset>
                      </wp:positionH>
                      <wp:positionV relativeFrom="paragraph">
                        <wp:posOffset>6824</wp:posOffset>
                      </wp:positionV>
                      <wp:extent cx="3070746" cy="5745707"/>
                      <wp:effectExtent l="0" t="0" r="0" b="7620"/>
                      <wp:wrapNone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0746" cy="5745707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  <a:shade val="30000"/>
                                      <a:satMod val="115000"/>
                                    </a:schemeClr>
                                  </a:gs>
                                  <a:gs pos="0">
                                    <a:schemeClr val="accent1">
                                      <a:lumMod val="60000"/>
                                      <a:lumOff val="40000"/>
                                      <a:shade val="67500"/>
                                      <a:satMod val="115000"/>
                                    </a:schemeClr>
                                  </a:gs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2700000" scaled="1"/>
                                <a:tileRect/>
                              </a:gradFill>
                              <a:ln w="6350">
                                <a:noFill/>
                              </a:ln>
                              <a:effectLst>
                                <a:softEdge rad="12700"/>
                              </a:effectLst>
                            </wps:spPr>
                            <wps:txbx>
                              <w:txbxContent>
                                <w:p w:rsidR="006515B5" w:rsidRPr="0039134C" w:rsidRDefault="006515B5" w:rsidP="006515B5">
                                  <w:pPr>
                                    <w:pStyle w:val="Default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39134C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u w:val="single"/>
                                    </w:rPr>
                                    <w:t>AUTORISATION PARENTALE</w:t>
                                  </w:r>
                                </w:p>
                                <w:p w:rsidR="006515B5" w:rsidRPr="006515B5" w:rsidRDefault="006515B5" w:rsidP="00895B37">
                                  <w:pPr>
                                    <w:pStyle w:val="Default"/>
                                    <w:jc w:val="both"/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6515B5" w:rsidRPr="006515B5" w:rsidRDefault="00823293" w:rsidP="00895B37">
                                  <w:pPr>
                                    <w:pStyle w:val="Default"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Je </w:t>
                                  </w:r>
                                  <w:r w:rsidR="006515B5"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soussigné</w:t>
                                  </w:r>
                                  <w:r w:rsid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="006515B5"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Mme</w:t>
                                  </w:r>
                                  <w:proofErr w:type="gramStart"/>
                                  <w:r w:rsidR="006515B5"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,Mr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6515B5"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…</w:t>
                                  </w:r>
                                  <w:r w:rsidR="00F00EC7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…………………</w:t>
                                  </w:r>
                                  <w:r w:rsidR="006515B5"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.,</w:t>
                                  </w:r>
                                  <w:r w:rsid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6515B5"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domicilié</w:t>
                                  </w:r>
                                  <w:r w:rsidR="00F00EC7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au ………...</w:t>
                                  </w:r>
                                  <w:r w:rsidR="006515B5"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……………………………………………. ……………………</w:t>
                                  </w:r>
                                  <w:r w:rsid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…</w:t>
                                  </w:r>
                                  <w:r w:rsidR="006515B5"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6515B5"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autorise mon enfant ...………………………… né le ……/</w:t>
                                  </w:r>
                                  <w:r w:rsidR="00F00EC7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………/…… à participer au stage d’automne </w:t>
                                  </w:r>
                                  <w:r w:rsidR="006515B5"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du FCO Firminy-</w:t>
                                  </w:r>
                                  <w:proofErr w:type="spellStart"/>
                                  <w:r w:rsidR="006515B5"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Inse</w:t>
                                  </w:r>
                                  <w:r w:rsidR="00E422F1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rsport</w:t>
                                  </w:r>
                                  <w:proofErr w:type="spellEnd"/>
                                  <w:r w:rsidR="00E422F1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du 22 au 26 octobre 2018</w:t>
                                  </w:r>
                                  <w:r w:rsidR="006515B5"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6515B5" w:rsidRPr="006515B5" w:rsidRDefault="006515B5" w:rsidP="00895B37">
                                  <w:pPr>
                                    <w:pStyle w:val="Default"/>
                                    <w:jc w:val="both"/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6515B5" w:rsidRPr="006515B5" w:rsidRDefault="006515B5" w:rsidP="00895B37">
                                  <w:pPr>
                                    <w:pStyle w:val="Default"/>
                                    <w:jc w:val="both"/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En outre, j’autorise le responsable du stage à prendre toutes les mesures d’urgence concernant mon enfant en cas d’accident ou d’affection aiguë nécessitant une hospitalisation ou une intervention chirurgicale avec anesthésie générale. </w:t>
                                  </w:r>
                                </w:p>
                                <w:p w:rsidR="006515B5" w:rsidRDefault="006515B5" w:rsidP="00895B37">
                                  <w:pPr>
                                    <w:pStyle w:val="Default"/>
                                    <w:jc w:val="both"/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D’autre part, j’autorise le FCO Firminy-</w:t>
                                  </w:r>
                                  <w:proofErr w:type="spellStart"/>
                                  <w:r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Insersport</w:t>
                                  </w:r>
                                  <w:proofErr w:type="spellEnd"/>
                                  <w:r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à utiliser sur ces différents supports de communication et d’information les photographies sur lesquelles apparaît mon enfant au cours du stage. </w:t>
                                  </w:r>
                                </w:p>
                                <w:p w:rsidR="006515B5" w:rsidRPr="006515B5" w:rsidRDefault="006515B5" w:rsidP="00895B37">
                                  <w:pPr>
                                    <w:pStyle w:val="Default"/>
                                    <w:jc w:val="both"/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6515B5" w:rsidRPr="006515B5" w:rsidRDefault="006515B5" w:rsidP="00895B37">
                                  <w:pPr>
                                    <w:pStyle w:val="Default"/>
                                    <w:jc w:val="both"/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Enfin j’autorise mon enfant à être véhiculé par les minibus du club du FCO Firminy-</w:t>
                                  </w:r>
                                  <w:proofErr w:type="spellStart"/>
                                  <w:r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Insersport</w:t>
                                  </w:r>
                                  <w:proofErr w:type="spellEnd"/>
                                  <w:r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ou par toute personne intervenante lors du stage. </w:t>
                                  </w:r>
                                </w:p>
                                <w:p w:rsidR="006515B5" w:rsidRPr="006515B5" w:rsidRDefault="006515B5" w:rsidP="00895B37">
                                  <w:pPr>
                                    <w:pStyle w:val="Default"/>
                                    <w:jc w:val="both"/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Afin de pouvoir vous contacter, veuillez joindre votre numéro de portable </w:t>
                                  </w:r>
                                </w:p>
                                <w:p w:rsidR="006515B5" w:rsidRPr="006515B5" w:rsidRDefault="006515B5" w:rsidP="00895B37">
                                  <w:pPr>
                                    <w:pStyle w:val="Default"/>
                                    <w:jc w:val="both"/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………………………………. </w:t>
                                  </w:r>
                                </w:p>
                                <w:p w:rsidR="006515B5" w:rsidRPr="006515B5" w:rsidRDefault="006515B5" w:rsidP="00895B37">
                                  <w:pPr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  <w:r w:rsidRPr="006515B5">
                                    <w:rPr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Signatures 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6" o:spid="_x0000_s1026" type="#_x0000_t202" style="position:absolute;margin-left:-18.8pt;margin-top:.55pt;width:241.8pt;height:452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" fillcolor="#dc9686 [1940]" stroked="f" strokeweight=".5pt">
                      <v:fill color2="#dc9686 [1940]" rotate="t" angle="45" colors="0 #845348;0 #bf7a6b;0 #dd9787" focus="100%" type="gradient"/>
                      <v:textbox>
                        <w:txbxContent>
                          <w:p w:rsidR="006515B5" w:rsidRPr="0039134C" w:rsidRDefault="006515B5" w:rsidP="006515B5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9134C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single"/>
                              </w:rPr>
                              <w:t>AUTORISATION PARENTALE</w:t>
                            </w:r>
                          </w:p>
                          <w:p w:rsidR="006515B5" w:rsidRPr="006515B5" w:rsidRDefault="006515B5" w:rsidP="00895B37">
                            <w:pPr>
                              <w:pStyle w:val="Default"/>
                              <w:jc w:val="both"/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:rsidR="006515B5" w:rsidRPr="006515B5" w:rsidRDefault="00823293" w:rsidP="00895B37">
                            <w:pPr>
                              <w:pStyle w:val="Default"/>
                              <w:jc w:val="both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Je </w:t>
                            </w:r>
                            <w:r w:rsidR="006515B5"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soussigné</w:t>
                            </w:r>
                            <w:r w:rsid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515B5"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Mme</w:t>
                            </w:r>
                            <w:proofErr w:type="gramStart"/>
                            <w:r w:rsidR="006515B5"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,Mr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15B5"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…</w:t>
                            </w:r>
                            <w:r w:rsidR="00F00EC7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…………………</w:t>
                            </w:r>
                            <w:r w:rsidR="006515B5"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.,</w:t>
                            </w:r>
                            <w:r w:rsid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15B5"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domicilié</w:t>
                            </w:r>
                            <w:r w:rsidR="00F00EC7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au ………...</w:t>
                            </w:r>
                            <w:r w:rsidR="006515B5"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……………………………………………. ……………………</w:t>
                            </w:r>
                            <w:r w:rsid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…</w:t>
                            </w:r>
                            <w:r w:rsidR="006515B5">
                              <w:rPr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15B5"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autorise mon enfant ...………………………… né le ……/</w:t>
                            </w:r>
                            <w:r w:rsidR="00F00EC7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………/…… à participer au stage d’automne </w:t>
                            </w:r>
                            <w:r w:rsidR="006515B5"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du FCO Firminy-</w:t>
                            </w:r>
                            <w:proofErr w:type="spellStart"/>
                            <w:r w:rsidR="006515B5"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Inse</w:t>
                            </w:r>
                            <w:r w:rsidR="00E422F1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rsport</w:t>
                            </w:r>
                            <w:proofErr w:type="spellEnd"/>
                            <w:r w:rsidR="00E422F1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du 22 au 26 octobre 2018</w:t>
                            </w:r>
                            <w:r w:rsidR="006515B5"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515B5" w:rsidRPr="006515B5" w:rsidRDefault="006515B5" w:rsidP="00895B37">
                            <w:pPr>
                              <w:pStyle w:val="Default"/>
                              <w:jc w:val="both"/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515B5" w:rsidRPr="006515B5" w:rsidRDefault="006515B5" w:rsidP="00895B37">
                            <w:pPr>
                              <w:pStyle w:val="Default"/>
                              <w:jc w:val="both"/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En outre, j’autorise le responsable du stage à prendre toutes les mesures d’urgence concernant mon enfant en cas d’accident ou d’affection aiguë nécessitant une hospitalisation ou une intervention chirurgicale avec anesthésie générale. </w:t>
                            </w:r>
                          </w:p>
                          <w:p w:rsidR="006515B5" w:rsidRDefault="006515B5" w:rsidP="00895B37">
                            <w:pPr>
                              <w:pStyle w:val="Default"/>
                              <w:jc w:val="both"/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D’autre part, j’autorise le FCO Firminy-</w:t>
                            </w:r>
                            <w:proofErr w:type="spellStart"/>
                            <w:r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Insersport</w:t>
                            </w:r>
                            <w:proofErr w:type="spellEnd"/>
                            <w:r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à utiliser sur ces différents supports de communication et d’information les photographies sur lesquelles apparaît mon enfant au cours du stage. </w:t>
                            </w:r>
                          </w:p>
                          <w:p w:rsidR="006515B5" w:rsidRPr="006515B5" w:rsidRDefault="006515B5" w:rsidP="00895B37">
                            <w:pPr>
                              <w:pStyle w:val="Default"/>
                              <w:jc w:val="both"/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:rsidR="006515B5" w:rsidRPr="006515B5" w:rsidRDefault="006515B5" w:rsidP="00895B37">
                            <w:pPr>
                              <w:pStyle w:val="Default"/>
                              <w:jc w:val="both"/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Enfin j’autorise mon enfant à être véhiculé par les minibus du club du FCO Firminy-</w:t>
                            </w:r>
                            <w:proofErr w:type="spellStart"/>
                            <w:r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Insersport</w:t>
                            </w:r>
                            <w:proofErr w:type="spellEnd"/>
                            <w:r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ou par toute personne intervenante lors du stage. </w:t>
                            </w:r>
                          </w:p>
                          <w:p w:rsidR="006515B5" w:rsidRPr="006515B5" w:rsidRDefault="006515B5" w:rsidP="00895B37">
                            <w:pPr>
                              <w:pStyle w:val="Default"/>
                              <w:jc w:val="both"/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Afin de pouvoir vous contacter, veuillez joindre votre numéro de portable </w:t>
                            </w:r>
                          </w:p>
                          <w:p w:rsidR="006515B5" w:rsidRPr="006515B5" w:rsidRDefault="006515B5" w:rsidP="00895B37">
                            <w:pPr>
                              <w:pStyle w:val="Default"/>
                              <w:jc w:val="both"/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………………………………. </w:t>
                            </w:r>
                          </w:p>
                          <w:p w:rsidR="006515B5" w:rsidRPr="006515B5" w:rsidRDefault="006515B5" w:rsidP="00895B37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  <w:r w:rsidRPr="006515B5">
                              <w:rPr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Signatures 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F7C69" w:rsidRPr="002360E7" w:rsidRDefault="002360E7">
            <w:pPr>
              <w:pStyle w:val="Lgende"/>
              <w:rPr>
                <w:noProof/>
              </w:rPr>
            </w:pPr>
            <w:r w:rsidRPr="002360E7">
              <w:rPr>
                <w:noProof/>
              </w:rPr>
              <w:t>[Tapez une légende pour votre photo]</w:t>
            </w:r>
          </w:p>
          <w:p w:rsidR="00EF7C69" w:rsidRPr="002360E7" w:rsidRDefault="009F29EE" w:rsidP="009532E2">
            <w:pPr>
              <w:pStyle w:val="Listepuces"/>
              <w:numPr>
                <w:ilvl w:val="0"/>
                <w:numId w:val="0"/>
              </w:numPr>
              <w:ind w:left="288"/>
              <w:rPr>
                <w:noProof/>
              </w:rPr>
            </w:pPr>
            <w:r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A15FFDC" wp14:editId="79055B48">
                      <wp:simplePos x="0" y="0"/>
                      <wp:positionH relativeFrom="column">
                        <wp:posOffset>-156485</wp:posOffset>
                      </wp:positionH>
                      <wp:positionV relativeFrom="paragraph">
                        <wp:posOffset>5349875</wp:posOffset>
                      </wp:positionV>
                      <wp:extent cx="2579426" cy="941695"/>
                      <wp:effectExtent l="19050" t="19050" r="30480" b="3048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9426" cy="941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71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04940" w:rsidRPr="009F29EE" w:rsidRDefault="00D04940" w:rsidP="009F29EE">
                                  <w:pPr>
                                    <w:jc w:val="center"/>
                                    <w:rPr>
                                      <w:b/>
                                      <w:color w:val="auto"/>
                                    </w:rPr>
                                  </w:pPr>
                                  <w:r w:rsidRPr="009F29EE">
                                    <w:rPr>
                                      <w:b/>
                                      <w:color w:val="auto"/>
                                    </w:rPr>
                                    <w:t xml:space="preserve">Partie à retourner au :                                       FCO FIRMINY INSERSPORT             </w:t>
                                  </w:r>
                                  <w:r w:rsidR="00E422F1">
                                    <w:rPr>
                                      <w:b/>
                                      <w:color w:val="auto"/>
                                    </w:rPr>
                                    <w:t xml:space="preserve">                       Stage d’automne :</w:t>
                                  </w:r>
                                  <w:r w:rsidR="00823832">
                                    <w:rPr>
                                      <w:b/>
                                      <w:color w:val="auto"/>
                                    </w:rPr>
                                    <w:t xml:space="preserve"> Stade du soleil - </w:t>
                                  </w:r>
                                  <w:bookmarkStart w:id="0" w:name="_GoBack"/>
                                  <w:bookmarkEnd w:id="0"/>
                                  <w:r w:rsidR="00E422F1">
                                    <w:rPr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 w:rsidRPr="009F29EE">
                                    <w:rPr>
                                      <w:b/>
                                      <w:color w:val="auto"/>
                                    </w:rPr>
                                    <w:t>28, Rue des Perrières                                                        42700 Firminy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9" o:spid="_x0000_s1027" type="#_x0000_t202" style="position:absolute;left:0;text-align:left;margin-left:-12.3pt;margin-top:421.25pt;width:203.1pt;height:74.1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" fillcolor="white [3201]" strokeweight="4.5pt">
                      <v:textbox>
                        <w:txbxContent>
                          <w:p w:rsidR="00D04940" w:rsidRPr="009F29EE" w:rsidRDefault="00D04940" w:rsidP="009F29EE">
                            <w:pPr>
                              <w:jc w:val="center"/>
                              <w:rPr>
                                <w:b/>
                                <w:color w:val="auto"/>
                              </w:rPr>
                            </w:pPr>
                            <w:r w:rsidRPr="009F29EE">
                              <w:rPr>
                                <w:b/>
                                <w:color w:val="auto"/>
                              </w:rPr>
                              <w:t xml:space="preserve">Partie à retourner au :                                       FCO FIRMINY INSERSPORT             </w:t>
                            </w:r>
                            <w:r w:rsidR="00E422F1">
                              <w:rPr>
                                <w:b/>
                                <w:color w:val="auto"/>
                              </w:rPr>
                              <w:t xml:space="preserve">                       Stage d’automne :</w:t>
                            </w:r>
                            <w:r w:rsidR="00823832">
                              <w:rPr>
                                <w:b/>
                                <w:color w:val="auto"/>
                              </w:rPr>
                              <w:t xml:space="preserve"> Stade du soleil - </w:t>
                            </w:r>
                            <w:bookmarkStart w:id="1" w:name="_GoBack"/>
                            <w:bookmarkEnd w:id="1"/>
                            <w:r w:rsidR="00E422F1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9F29EE">
                              <w:rPr>
                                <w:b/>
                                <w:color w:val="auto"/>
                              </w:rPr>
                              <w:t>28, Rue des Perrières                                                        42700 Firminy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3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713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3843" w:type="dxa"/>
          </w:tcPr>
          <w:tbl>
            <w:tblPr>
              <w:tblStyle w:val="Dispositionde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EF7C69" w:rsidRPr="002360E7">
              <w:trPr>
                <w:trHeight w:hRule="exact" w:val="7920"/>
              </w:trPr>
              <w:tc>
                <w:tcPr>
                  <w:tcW w:w="5000" w:type="pct"/>
                </w:tcPr>
                <w:p w:rsidR="00F758BC" w:rsidRDefault="00642719" w:rsidP="00895B37">
                  <w:pPr>
                    <w:pStyle w:val="Titre2"/>
                    <w:jc w:val="both"/>
                    <w:rPr>
                      <w:noProof/>
                      <w:color w:val="C0000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1647" behindDoc="0" locked="0" layoutInCell="1" allowOverlap="1" wp14:anchorId="5D8BDA7B" wp14:editId="59498E27">
                            <wp:simplePos x="0" y="0"/>
                            <wp:positionH relativeFrom="column">
                              <wp:posOffset>-16188</wp:posOffset>
                            </wp:positionH>
                            <wp:positionV relativeFrom="paragraph">
                              <wp:posOffset>214132</wp:posOffset>
                            </wp:positionV>
                            <wp:extent cx="2476982" cy="3148314"/>
                            <wp:effectExtent l="0" t="0" r="19050" b="14605"/>
                            <wp:wrapNone/>
                            <wp:docPr id="33" name="Rectangle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76982" cy="314831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39134C" w:rsidRPr="0039134C" w:rsidRDefault="0039134C" w:rsidP="0039134C">
                                        <w:pPr>
                                          <w:pStyle w:val="Titre2"/>
                                          <w:jc w:val="center"/>
                                          <w:rPr>
                                            <w:b w:val="0"/>
                                            <w:noProof/>
                                            <w:color w:val="C00000"/>
                                            <w:u w:val="single"/>
                                          </w:rPr>
                                        </w:pPr>
                                        <w:r w:rsidRPr="0039134C">
                                          <w:rPr>
                                            <w:noProof/>
                                            <w:color w:val="002060"/>
                                            <w:u w:val="single"/>
                                          </w:rPr>
                                          <w:t>INFORMATIONS ET INSCRIPTIONS </w:t>
                                        </w:r>
                                        <w:r w:rsidRPr="0039134C">
                                          <w:rPr>
                                            <w:b w:val="0"/>
                                            <w:noProof/>
                                            <w:color w:val="C00000"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</w:p>
                                      <w:p w:rsidR="00642719" w:rsidRDefault="00642719" w:rsidP="0039134C">
                                        <w:pPr>
                                          <w:pStyle w:val="Titre2"/>
                                          <w:jc w:val="both"/>
                                          <w:rPr>
                                            <w:noProof/>
                                            <w:color w:val="C00000"/>
                                          </w:rPr>
                                        </w:pPr>
                                        <w:r w:rsidRPr="009532E2">
                                          <w:rPr>
                                            <w:b w:val="0"/>
                                            <w:noProof/>
                                            <w:color w:val="C00000"/>
                                          </w:rPr>
                                          <w:t xml:space="preserve">Du </w:t>
                                        </w:r>
                                        <w:r>
                                          <w:rPr>
                                            <w:b w:val="0"/>
                                            <w:noProof/>
                                            <w:color w:val="C00000"/>
                                          </w:rPr>
                                          <w:t xml:space="preserve">lundi 22 Octobre </w:t>
                                        </w:r>
                                        <w:r w:rsidRPr="009532E2">
                                          <w:rPr>
                                            <w:b w:val="0"/>
                                            <w:noProof/>
                                            <w:color w:val="C00000"/>
                                          </w:rPr>
                                          <w:t xml:space="preserve">au Vendredi </w:t>
                                        </w:r>
                                        <w:r>
                                          <w:rPr>
                                            <w:b w:val="0"/>
                                            <w:noProof/>
                                            <w:color w:val="C00000"/>
                                          </w:rPr>
                                          <w:t>26</w:t>
                                        </w:r>
                                        <w:r w:rsidRPr="009532E2">
                                          <w:rPr>
                                            <w:b w:val="0"/>
                                            <w:noProof/>
                                            <w:color w:val="C00000"/>
                                          </w:rPr>
                                          <w:t xml:space="preserve"> </w:t>
                                        </w:r>
                                        <w:r w:rsidR="00823293">
                                          <w:rPr>
                                            <w:b w:val="0"/>
                                            <w:noProof/>
                                            <w:color w:val="C00000"/>
                                          </w:rPr>
                                          <w:t>Octob</w:t>
                                        </w:r>
                                        <w:r>
                                          <w:rPr>
                                            <w:b w:val="0"/>
                                            <w:noProof/>
                                            <w:color w:val="C00000"/>
                                          </w:rPr>
                                          <w:t>re</w:t>
                                        </w:r>
                                        <w:r w:rsidRPr="009532E2">
                                          <w:rPr>
                                            <w:b w:val="0"/>
                                            <w:noProof/>
                                            <w:color w:val="C00000"/>
                                          </w:rPr>
                                          <w:t xml:space="preserve"> : Le FCO vous invite à participer au stage </w:t>
                                        </w:r>
                                        <w:r w:rsidR="0039134C">
                                          <w:rPr>
                                            <w:b w:val="0"/>
                                            <w:noProof/>
                                            <w:color w:val="C00000"/>
                                          </w:rPr>
                                          <w:t>multi-sports</w:t>
                                        </w:r>
                                        <w:r w:rsidRPr="009532E2">
                                          <w:rPr>
                                            <w:b w:val="0"/>
                                            <w:noProof/>
                                            <w:color w:val="C00000"/>
                                          </w:rPr>
                                          <w:t xml:space="preserve"> organisé par le club du FCO FIRMINY INSERSPORT et son équipe.</w:t>
                                        </w:r>
                                      </w:p>
                                      <w:p w:rsidR="00642719" w:rsidRPr="00E422F1" w:rsidRDefault="00642719" w:rsidP="00642719">
                                        <w:pPr>
                                          <w:pStyle w:val="Titre2"/>
                                          <w:rPr>
                                            <w:noProof/>
                                            <w:color w:val="002060"/>
                                          </w:rPr>
                                        </w:pPr>
                                        <w:r w:rsidRPr="00823293">
                                          <w:rPr>
                                            <w:noProof/>
                                            <w:color w:val="002060"/>
                                          </w:rPr>
                                          <w:t>Stade du Soleil</w:t>
                                        </w:r>
                                        <w:r w:rsidRPr="009532E2">
                                          <w:rPr>
                                            <w:noProof/>
                                            <w:color w:val="002060"/>
                                          </w:rPr>
                                          <w:t xml:space="preserve"> - 28 rue des Perrières 42700 FIRMINY                                 </w:t>
                                        </w:r>
                                        <w:r w:rsidR="00823293">
                                          <w:rPr>
                                            <w:noProof/>
                                            <w:color w:val="002060"/>
                                          </w:rPr>
                                          <w:t xml:space="preserve">       </w:t>
                                        </w:r>
                                        <w:r w:rsidRPr="009532E2">
                                          <w:rPr>
                                            <w:noProof/>
                                            <w:color w:val="002060"/>
                                          </w:rPr>
                                          <w:t xml:space="preserve"> Tél. : 04 77 61 85 57 / Portable</w:t>
                                        </w:r>
                                        <w:r>
                                          <w:rPr>
                                            <w:noProof/>
                                            <w:color w:val="002060"/>
                                          </w:rPr>
                                          <w:t> : 06 79 16 34 83                                                    M</w:t>
                                        </w:r>
                                        <w:r w:rsidRPr="009532E2">
                                          <w:rPr>
                                            <w:noProof/>
                                            <w:color w:val="002060"/>
                                          </w:rPr>
                                          <w:t xml:space="preserve">ail : </w:t>
                                        </w:r>
                                        <w:hyperlink r:id="rId9" w:history="1">
                                          <w:r w:rsidRPr="009532E2">
                                            <w:rPr>
                                              <w:rStyle w:val="Lienhypertexte"/>
                                              <w:noProof/>
                                              <w:color w:val="002060"/>
                                            </w:rPr>
                                            <w:t>fco-firminy@bbox.fr</w:t>
                                          </w:r>
                                        </w:hyperlink>
                                        <w:r w:rsidRPr="009532E2">
                                          <w:rPr>
                                            <w:noProof/>
                                            <w:color w:val="002060"/>
                                          </w:rPr>
                                          <w:t xml:space="preserve">              Site web : </w:t>
                                        </w:r>
                                        <w:hyperlink r:id="rId10" w:history="1">
                                          <w:r w:rsidRPr="009532E2">
                                            <w:rPr>
                                              <w:rStyle w:val="Lienhypertexte"/>
                                              <w:noProof/>
                                              <w:color w:val="002060"/>
                                            </w:rPr>
                                            <w:t>www.fco-firminy.com</w:t>
                                          </w:r>
                                        </w:hyperlink>
                                        <w:r w:rsidRPr="009532E2">
                                          <w:rPr>
                                            <w:noProof/>
                                            <w:color w:val="002060"/>
                                          </w:rPr>
                                          <w:t xml:space="preserve"> </w:t>
                                        </w:r>
                                      </w:p>
                                      <w:p w:rsidR="00642719" w:rsidRDefault="00642719" w:rsidP="00642719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3" o:spid="_x0000_s1028" style="position:absolute;left:0;text-align:left;margin-left:-1.25pt;margin-top:16.85pt;width:195.05pt;height:247.9pt;z-index:2516116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" fillcolor="#e8b9ae [1300]" strokecolor="#61281c [1604]" strokeweight="1pt">
                            <v:textbox>
                              <w:txbxContent>
                                <w:p w:rsidR="0039134C" w:rsidRPr="0039134C" w:rsidRDefault="0039134C" w:rsidP="0039134C">
                                  <w:pPr>
                                    <w:pStyle w:val="Titre2"/>
                                    <w:jc w:val="center"/>
                                    <w:rPr>
                                      <w:b w:val="0"/>
                                      <w:noProof/>
                                      <w:color w:val="C00000"/>
                                      <w:u w:val="single"/>
                                    </w:rPr>
                                  </w:pPr>
                                  <w:r w:rsidRPr="0039134C">
                                    <w:rPr>
                                      <w:noProof/>
                                      <w:color w:val="002060"/>
                                      <w:u w:val="single"/>
                                    </w:rPr>
                                    <w:t>INFORMATIONS ET INSCRIPTIONS </w:t>
                                  </w:r>
                                  <w:r w:rsidRPr="0039134C">
                                    <w:rPr>
                                      <w:b w:val="0"/>
                                      <w:noProof/>
                                      <w:color w:val="C00000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:rsidR="00642719" w:rsidRDefault="00642719" w:rsidP="0039134C">
                                  <w:pPr>
                                    <w:pStyle w:val="Titre2"/>
                                    <w:jc w:val="both"/>
                                    <w:rPr>
                                      <w:noProof/>
                                      <w:color w:val="C00000"/>
                                    </w:rPr>
                                  </w:pPr>
                                  <w:r w:rsidRPr="009532E2">
                                    <w:rPr>
                                      <w:b w:val="0"/>
                                      <w:noProof/>
                                      <w:color w:val="C00000"/>
                                    </w:rPr>
                                    <w:t xml:space="preserve">Du </w:t>
                                  </w:r>
                                  <w:r>
                                    <w:rPr>
                                      <w:b w:val="0"/>
                                      <w:noProof/>
                                      <w:color w:val="C00000"/>
                                    </w:rPr>
                                    <w:t xml:space="preserve">lundi 22 Octobre </w:t>
                                  </w:r>
                                  <w:r w:rsidRPr="009532E2">
                                    <w:rPr>
                                      <w:b w:val="0"/>
                                      <w:noProof/>
                                      <w:color w:val="C00000"/>
                                    </w:rPr>
                                    <w:t xml:space="preserve">au Vendredi </w:t>
                                  </w:r>
                                  <w:r>
                                    <w:rPr>
                                      <w:b w:val="0"/>
                                      <w:noProof/>
                                      <w:color w:val="C00000"/>
                                    </w:rPr>
                                    <w:t>26</w:t>
                                  </w:r>
                                  <w:r w:rsidRPr="009532E2">
                                    <w:rPr>
                                      <w:b w:val="0"/>
                                      <w:noProof/>
                                      <w:color w:val="C00000"/>
                                    </w:rPr>
                                    <w:t xml:space="preserve"> </w:t>
                                  </w:r>
                                  <w:r w:rsidR="00823293">
                                    <w:rPr>
                                      <w:b w:val="0"/>
                                      <w:noProof/>
                                      <w:color w:val="C00000"/>
                                    </w:rPr>
                                    <w:t>Octob</w:t>
                                  </w:r>
                                  <w:r>
                                    <w:rPr>
                                      <w:b w:val="0"/>
                                      <w:noProof/>
                                      <w:color w:val="C00000"/>
                                    </w:rPr>
                                    <w:t>re</w:t>
                                  </w:r>
                                  <w:r w:rsidRPr="009532E2">
                                    <w:rPr>
                                      <w:b w:val="0"/>
                                      <w:noProof/>
                                      <w:color w:val="C00000"/>
                                    </w:rPr>
                                    <w:t xml:space="preserve"> : Le FCO vous invite à participer au stage </w:t>
                                  </w:r>
                                  <w:r w:rsidR="0039134C">
                                    <w:rPr>
                                      <w:b w:val="0"/>
                                      <w:noProof/>
                                      <w:color w:val="C00000"/>
                                    </w:rPr>
                                    <w:t>multi-sports</w:t>
                                  </w:r>
                                  <w:r w:rsidRPr="009532E2">
                                    <w:rPr>
                                      <w:b w:val="0"/>
                                      <w:noProof/>
                                      <w:color w:val="C00000"/>
                                    </w:rPr>
                                    <w:t xml:space="preserve"> organisé par le club du FCO FIRMINY INSERSPORT et son équipe.</w:t>
                                  </w:r>
                                </w:p>
                                <w:p w:rsidR="00642719" w:rsidRPr="00E422F1" w:rsidRDefault="00642719" w:rsidP="00642719">
                                  <w:pPr>
                                    <w:pStyle w:val="Titre2"/>
                                    <w:rPr>
                                      <w:noProof/>
                                      <w:color w:val="002060"/>
                                    </w:rPr>
                                  </w:pPr>
                                  <w:r w:rsidRPr="00823293">
                                    <w:rPr>
                                      <w:noProof/>
                                      <w:color w:val="002060"/>
                                    </w:rPr>
                                    <w:t>Stade du Soleil</w:t>
                                  </w:r>
                                  <w:r w:rsidRPr="009532E2">
                                    <w:rPr>
                                      <w:noProof/>
                                      <w:color w:val="002060"/>
                                    </w:rPr>
                                    <w:t xml:space="preserve"> - 28 rue des Perrières 42700 FIRMINY                                 </w:t>
                                  </w:r>
                                  <w:r w:rsidR="00823293">
                                    <w:rPr>
                                      <w:noProof/>
                                      <w:color w:val="002060"/>
                                    </w:rPr>
                                    <w:t xml:space="preserve">       </w:t>
                                  </w:r>
                                  <w:r w:rsidRPr="009532E2">
                                    <w:rPr>
                                      <w:noProof/>
                                      <w:color w:val="002060"/>
                                    </w:rPr>
                                    <w:t xml:space="preserve"> Tél. : 04 77 61 85 57 / Portable</w:t>
                                  </w:r>
                                  <w:r>
                                    <w:rPr>
                                      <w:noProof/>
                                      <w:color w:val="002060"/>
                                    </w:rPr>
                                    <w:t> : 06 79 16 34 83                                                    M</w:t>
                                  </w:r>
                                  <w:r w:rsidRPr="009532E2">
                                    <w:rPr>
                                      <w:noProof/>
                                      <w:color w:val="002060"/>
                                    </w:rPr>
                                    <w:t xml:space="preserve">ail : </w:t>
                                  </w:r>
                                  <w:hyperlink r:id="rId11" w:history="1">
                                    <w:r w:rsidRPr="009532E2">
                                      <w:rPr>
                                        <w:rStyle w:val="Lienhypertexte"/>
                                        <w:noProof/>
                                        <w:color w:val="002060"/>
                                      </w:rPr>
                                      <w:t>fco-firminy@bbox.fr</w:t>
                                    </w:r>
                                  </w:hyperlink>
                                  <w:r w:rsidRPr="009532E2">
                                    <w:rPr>
                                      <w:noProof/>
                                      <w:color w:val="002060"/>
                                    </w:rPr>
                                    <w:t xml:space="preserve">              Site web : </w:t>
                                  </w:r>
                                  <w:hyperlink r:id="rId12" w:history="1">
                                    <w:r w:rsidRPr="009532E2">
                                      <w:rPr>
                                        <w:rStyle w:val="Lienhypertexte"/>
                                        <w:noProof/>
                                        <w:color w:val="002060"/>
                                      </w:rPr>
                                      <w:t>www.fco-firminy.com</w:t>
                                    </w:r>
                                  </w:hyperlink>
                                  <w:r w:rsidRPr="009532E2">
                                    <w:rPr>
                                      <w:noProof/>
                                      <w:color w:val="002060"/>
                                    </w:rPr>
                                    <w:t xml:space="preserve"> </w:t>
                                  </w:r>
                                </w:p>
                                <w:p w:rsidR="00642719" w:rsidRDefault="00642719" w:rsidP="00642719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F758BC" w:rsidRPr="009532E2">
                    <w:rPr>
                      <w:b w:val="0"/>
                      <w:noProof/>
                      <w:color w:val="C00000"/>
                    </w:rPr>
                    <w:t xml:space="preserve">Du </w:t>
                  </w:r>
                  <w:r w:rsidR="00E422F1">
                    <w:rPr>
                      <w:b w:val="0"/>
                      <w:noProof/>
                      <w:color w:val="C00000"/>
                    </w:rPr>
                    <w:t xml:space="preserve">lundi 22 Octobre </w:t>
                  </w:r>
                  <w:r w:rsidR="00F758BC" w:rsidRPr="009532E2">
                    <w:rPr>
                      <w:b w:val="0"/>
                      <w:noProof/>
                      <w:color w:val="C00000"/>
                    </w:rPr>
                    <w:t xml:space="preserve">au Vendredi </w:t>
                  </w:r>
                  <w:r w:rsidR="00E422F1">
                    <w:rPr>
                      <w:b w:val="0"/>
                      <w:noProof/>
                      <w:color w:val="C00000"/>
                    </w:rPr>
                    <w:t>26</w:t>
                  </w:r>
                  <w:r w:rsidR="00F758BC" w:rsidRPr="009532E2">
                    <w:rPr>
                      <w:b w:val="0"/>
                      <w:noProof/>
                      <w:color w:val="C00000"/>
                    </w:rPr>
                    <w:t xml:space="preserve"> </w:t>
                  </w:r>
                  <w:r w:rsidR="00E422F1">
                    <w:rPr>
                      <w:b w:val="0"/>
                      <w:noProof/>
                      <w:color w:val="C00000"/>
                    </w:rPr>
                    <w:t>Octob</w:t>
                  </w:r>
                  <w:r w:rsidR="004179F2">
                    <w:t xml:space="preserve"> </w:t>
                  </w:r>
                  <w:r w:rsidR="004179F2" w:rsidRPr="004179F2">
                    <w:rPr>
                      <w:b w:val="0"/>
                      <w:noProof/>
                      <w:color w:val="C00000"/>
                    </w:rPr>
                    <w:t>PREVOIR :</w:t>
                  </w:r>
                  <w:r w:rsidR="00E422F1">
                    <w:rPr>
                      <w:b w:val="0"/>
                      <w:noProof/>
                      <w:color w:val="C00000"/>
                    </w:rPr>
                    <w:t>re</w:t>
                  </w:r>
                  <w:r w:rsidR="00F758BC" w:rsidRPr="009532E2">
                    <w:rPr>
                      <w:b w:val="0"/>
                      <w:noProof/>
                      <w:color w:val="C00000"/>
                    </w:rPr>
                    <w:t> : Le FCO vous invite à participer au stage de football organisé par le club du FCO FIRMINY INSERSPORT et son équipe.</w:t>
                  </w:r>
                  <w:r w:rsidR="00F758BC">
                    <w:rPr>
                      <w:noProof/>
                      <w:color w:val="C00000"/>
                    </w:rPr>
                    <w:t xml:space="preserve">                                                </w:t>
                  </w:r>
                </w:p>
                <w:p w:rsidR="00F758BC" w:rsidRPr="00E422F1" w:rsidRDefault="00F758BC" w:rsidP="00F758BC">
                  <w:pPr>
                    <w:pStyle w:val="Titre2"/>
                    <w:rPr>
                      <w:noProof/>
                      <w:color w:val="002060"/>
                    </w:rPr>
                  </w:pPr>
                  <w:r w:rsidRPr="009532E2">
                    <w:rPr>
                      <w:b w:val="0"/>
                      <w:noProof/>
                      <w:color w:val="002060"/>
                    </w:rPr>
                    <w:t>INFORMATIONS ET INSCRIPTIONS</w:t>
                  </w:r>
                  <w:r w:rsidR="009532E2">
                    <w:rPr>
                      <w:b w:val="0"/>
                      <w:noProof/>
                      <w:color w:val="002060"/>
                    </w:rPr>
                    <w:t xml:space="preserve"> : </w:t>
                  </w:r>
                  <w:r w:rsidR="009532E2" w:rsidRPr="009532E2">
                    <w:rPr>
                      <w:noProof/>
                      <w:color w:val="002060"/>
                    </w:rPr>
                    <w:t xml:space="preserve">Stade du Soleil - 28 rue des Perrières 42700 FIRMINY    </w:t>
                  </w:r>
                  <w:r w:rsidRPr="009532E2">
                    <w:rPr>
                      <w:noProof/>
                      <w:color w:val="002060"/>
                    </w:rPr>
                    <w:t xml:space="preserve">                              Tél. : 04 77 61 85 57 / Portable</w:t>
                  </w:r>
                  <w:r w:rsidR="00E422F1">
                    <w:rPr>
                      <w:noProof/>
                      <w:color w:val="002060"/>
                    </w:rPr>
                    <w:t> : 06 79 16 34 83                                                    M</w:t>
                  </w:r>
                  <w:r w:rsidRPr="009532E2">
                    <w:rPr>
                      <w:noProof/>
                      <w:color w:val="002060"/>
                    </w:rPr>
                    <w:t xml:space="preserve">ail : </w:t>
                  </w:r>
                  <w:hyperlink r:id="rId13" w:history="1">
                    <w:r w:rsidRPr="009532E2">
                      <w:rPr>
                        <w:rStyle w:val="Lienhypertexte"/>
                        <w:noProof/>
                        <w:color w:val="002060"/>
                      </w:rPr>
                      <w:t>fco-firminy@bbox.fr</w:t>
                    </w:r>
                  </w:hyperlink>
                  <w:r w:rsidRPr="009532E2">
                    <w:rPr>
                      <w:noProof/>
                      <w:color w:val="002060"/>
                    </w:rPr>
                    <w:t xml:space="preserve">              Site web : </w:t>
                  </w:r>
                  <w:hyperlink r:id="rId14" w:history="1">
                    <w:r w:rsidRPr="009532E2">
                      <w:rPr>
                        <w:rStyle w:val="Lienhypertexte"/>
                        <w:noProof/>
                        <w:color w:val="002060"/>
                      </w:rPr>
                      <w:t>www.fco-firminy.com</w:t>
                    </w:r>
                  </w:hyperlink>
                  <w:r w:rsidRPr="009532E2">
                    <w:rPr>
                      <w:noProof/>
                      <w:color w:val="002060"/>
                    </w:rPr>
                    <w:t xml:space="preserve"> </w:t>
                  </w:r>
                </w:p>
                <w:p w:rsidR="00F758BC" w:rsidRPr="002360E7" w:rsidRDefault="00F758BC" w:rsidP="00F758BC">
                  <w:pPr>
                    <w:pStyle w:val="Titre2"/>
                    <w:rPr>
                      <w:noProof/>
                    </w:rPr>
                  </w:pPr>
                  <w:r w:rsidRPr="00F758BC">
                    <w:rPr>
                      <w:noProof/>
                    </w:rPr>
                    <w:t xml:space="preserve"> </w:t>
                  </w:r>
                </w:p>
                <w:p w:rsidR="00EF7C69" w:rsidRPr="002360E7" w:rsidRDefault="00580932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75DF5677" wp14:editId="14050D71">
                            <wp:simplePos x="0" y="0"/>
                            <wp:positionH relativeFrom="column">
                              <wp:posOffset>88502</wp:posOffset>
                            </wp:positionH>
                            <wp:positionV relativeFrom="paragraph">
                              <wp:posOffset>490759</wp:posOffset>
                            </wp:positionV>
                            <wp:extent cx="2129051" cy="3029803"/>
                            <wp:effectExtent l="0" t="0" r="5080" b="0"/>
                            <wp:wrapNone/>
                            <wp:docPr id="9" name="Zone de texte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129051" cy="30298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lumMod val="40000"/>
                                        <a:lumOff val="60000"/>
                                        <a:alpha val="84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9532E2" w:rsidRPr="0039134C" w:rsidRDefault="009532E2" w:rsidP="00C56F21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C00000"/>
                                            <w:szCs w:val="16"/>
                                            <w:u w:val="single"/>
                                          </w:rPr>
                                        </w:pPr>
                                        <w:r w:rsidRPr="0039134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color w:val="C00000"/>
                                            <w:szCs w:val="16"/>
                                            <w:u w:val="single"/>
                                          </w:rPr>
                                          <w:t>EQUIPEMENT PERSONNEL A PREVOIR :</w:t>
                                        </w:r>
                                      </w:p>
                                      <w:p w:rsidR="009532E2" w:rsidRPr="00D50113" w:rsidRDefault="009532E2" w:rsidP="00C56F21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C00000"/>
                                            <w:szCs w:val="16"/>
                                          </w:rPr>
                                        </w:pPr>
                                        <w:r w:rsidRPr="00D50113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color w:val="C00000"/>
                                            <w:szCs w:val="16"/>
                                          </w:rPr>
                                          <w:t>1 SAC DE SPORT</w:t>
                                        </w:r>
                                        <w:r w:rsidR="00C56F21" w:rsidRPr="00D50113">
                                          <w:rPr>
                                            <w:rFonts w:ascii="Times New Roman" w:hAnsi="Times New Roman" w:cs="Times New Roman"/>
                                            <w:color w:val="C00000"/>
                                            <w:szCs w:val="16"/>
                                          </w:rPr>
                                          <w:t xml:space="preserve">                                             </w:t>
                                        </w:r>
                                        <w:r w:rsidRPr="00D50113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color w:val="C00000"/>
                                            <w:szCs w:val="16"/>
                                          </w:rPr>
                                          <w:t>1 PAIRE DE CHAUSSURE DE SPORT</w:t>
                                        </w:r>
                                        <w:r w:rsidR="00C56F21" w:rsidRPr="00D50113">
                                          <w:rPr>
                                            <w:rFonts w:ascii="Times New Roman" w:hAnsi="Times New Roman" w:cs="Times New Roman"/>
                                            <w:color w:val="C00000"/>
                                            <w:szCs w:val="16"/>
                                          </w:rPr>
                                          <w:t xml:space="preserve">       </w:t>
                                        </w:r>
                                        <w:r w:rsidR="00D50113">
                                          <w:rPr>
                                            <w:rFonts w:ascii="Times New Roman" w:hAnsi="Times New Roman" w:cs="Times New Roman"/>
                                            <w:color w:val="C00000"/>
                                            <w:szCs w:val="16"/>
                                          </w:rPr>
                                          <w:t xml:space="preserve">                                       </w:t>
                                        </w:r>
                                        <w:r w:rsidR="00553B18">
                                          <w:rPr>
                                            <w:rFonts w:ascii="Times New Roman" w:hAnsi="Times New Roman" w:cs="Times New Roman"/>
                                            <w:color w:val="C00000"/>
                                            <w:szCs w:val="16"/>
                                          </w:rPr>
                                          <w:t xml:space="preserve">       </w:t>
                                        </w:r>
                                        <w:r w:rsidR="00D50113">
                                          <w:rPr>
                                            <w:rFonts w:ascii="Times New Roman" w:hAnsi="Times New Roman" w:cs="Times New Roman"/>
                                            <w:color w:val="C00000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 w:rsidRPr="00D50113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color w:val="C00000"/>
                                            <w:szCs w:val="16"/>
                                          </w:rPr>
                                          <w:t>1 TENUE DE RECHANGE</w:t>
                                        </w:r>
                                        <w:r w:rsidR="00C56F21" w:rsidRPr="00D50113">
                                          <w:rPr>
                                            <w:rFonts w:ascii="Times New Roman" w:hAnsi="Times New Roman" w:cs="Times New Roman"/>
                                            <w:color w:val="C00000"/>
                                            <w:szCs w:val="16"/>
                                          </w:rPr>
                                          <w:t xml:space="preserve">                             </w:t>
                                        </w:r>
                                        <w:r w:rsidRPr="00D50113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color w:val="C00000"/>
                                            <w:szCs w:val="16"/>
                                          </w:rPr>
                                          <w:t>1 PAIRE DE BAS</w:t>
                                        </w:r>
                                        <w:r w:rsidR="00C56F21" w:rsidRPr="00D50113">
                                          <w:rPr>
                                            <w:rFonts w:ascii="Times New Roman" w:hAnsi="Times New Roman" w:cs="Times New Roman"/>
                                            <w:color w:val="C00000"/>
                                            <w:szCs w:val="16"/>
                                          </w:rPr>
                                          <w:t xml:space="preserve">                                               </w:t>
                                        </w:r>
                                        <w:r w:rsidRPr="00D50113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color w:val="C00000"/>
                                            <w:szCs w:val="16"/>
                                          </w:rPr>
                                          <w:t>1 SURVETEMENT</w:t>
                                        </w:r>
                                        <w:r w:rsidR="00C56F21" w:rsidRPr="00D50113">
                                          <w:rPr>
                                            <w:rFonts w:ascii="Times New Roman" w:hAnsi="Times New Roman" w:cs="Times New Roman"/>
                                            <w:color w:val="C00000"/>
                                            <w:szCs w:val="16"/>
                                          </w:rPr>
                                          <w:t xml:space="preserve">                                           </w:t>
                                        </w:r>
                                        <w:r w:rsidRPr="00D50113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color w:val="C00000"/>
                                            <w:szCs w:val="16"/>
                                          </w:rPr>
                                          <w:t>1 TENUE DE¨PLUIE</w:t>
                                        </w:r>
                                        <w:r w:rsidR="00C56F21" w:rsidRPr="00D50113">
                                          <w:rPr>
                                            <w:rFonts w:ascii="Times New Roman" w:hAnsi="Times New Roman" w:cs="Times New Roman"/>
                                            <w:color w:val="C00000"/>
                                            <w:szCs w:val="16"/>
                                          </w:rPr>
                                          <w:t xml:space="preserve">                                         </w:t>
                                        </w:r>
                                        <w:r w:rsidRPr="00D50113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color w:val="C00000"/>
                                            <w:szCs w:val="16"/>
                                          </w:rPr>
                                          <w:t>1 TENUE D’HIVER</w:t>
                                        </w:r>
                                        <w:r w:rsidR="00C56F21" w:rsidRPr="00D50113">
                                          <w:rPr>
                                            <w:rFonts w:ascii="Times New Roman" w:hAnsi="Times New Roman" w:cs="Times New Roman"/>
                                            <w:color w:val="C00000"/>
                                            <w:szCs w:val="16"/>
                                          </w:rPr>
                                          <w:t xml:space="preserve">                             </w:t>
                                        </w:r>
                                      </w:p>
                                      <w:p w:rsidR="00D50113" w:rsidRPr="00D50113" w:rsidRDefault="00D50113" w:rsidP="00C56F21">
                                        <w:pPr>
                                          <w:shd w:val="clear" w:color="auto" w:fill="F3DCD6" w:themeFill="accent1" w:themeFillTint="33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color w:val="002060"/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D50113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color w:val="002060"/>
                                            <w:sz w:val="20"/>
                                            <w:szCs w:val="18"/>
                                          </w:rPr>
                                          <w:t xml:space="preserve">RESTAURATION : </w:t>
                                        </w:r>
                                      </w:p>
                                      <w:p w:rsidR="009532E2" w:rsidRPr="00D50113" w:rsidRDefault="009532E2" w:rsidP="00C56F21">
                                        <w:pPr>
                                          <w:shd w:val="clear" w:color="auto" w:fill="F3DCD6" w:themeFill="accent1" w:themeFillTint="33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002060"/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D50113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color w:val="002060"/>
                                            <w:sz w:val="20"/>
                                            <w:szCs w:val="18"/>
                                          </w:rPr>
                                          <w:t>Le DEJEUNER est à la charge des familles</w:t>
                                        </w:r>
                                        <w:r w:rsidR="00C56F21" w:rsidRPr="00D50113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color w:val="002060"/>
                                            <w:sz w:val="20"/>
                                            <w:szCs w:val="18"/>
                                          </w:rPr>
                                          <w:t>.</w:t>
                                        </w:r>
                                        <w:r w:rsidRPr="00D50113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color w:val="002060"/>
                                            <w:sz w:val="20"/>
                                            <w:szCs w:val="18"/>
                                          </w:rPr>
                                          <w:t xml:space="preserve"> Le goûter de 16h sera fourni par l’organisateur</w:t>
                                        </w:r>
                                        <w:r w:rsidR="00C56F21" w:rsidRPr="00D50113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color w:val="002060"/>
                                            <w:sz w:val="20"/>
                                            <w:szCs w:val="18"/>
                                          </w:rPr>
                                          <w:t>.</w:t>
                                        </w:r>
                                      </w:p>
                                      <w:p w:rsidR="009532E2" w:rsidRDefault="009532E2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9" o:spid="_x0000_s1029" type="#_x0000_t202" style="position:absolute;margin-left:6.95pt;margin-top:38.65pt;width:167.65pt;height:23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" fillcolor="#e8b9ae [1300]" stroked="f" strokeweight=".5pt">
                            <v:fill opacity="54998f"/>
                            <v:textbox>
                              <w:txbxContent>
                                <w:p w:rsidR="009532E2" w:rsidRPr="0039134C" w:rsidRDefault="009532E2" w:rsidP="00C56F2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C00000"/>
                                      <w:szCs w:val="16"/>
                                      <w:u w:val="single"/>
                                    </w:rPr>
                                  </w:pPr>
                                  <w:r w:rsidRPr="00391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Cs w:val="16"/>
                                      <w:u w:val="single"/>
                                    </w:rPr>
                                    <w:t>EQUIPEMENT PERSONNEL A PREVOIR :</w:t>
                                  </w:r>
                                </w:p>
                                <w:p w:rsidR="009532E2" w:rsidRPr="00D50113" w:rsidRDefault="009532E2" w:rsidP="00C56F2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C00000"/>
                                      <w:szCs w:val="16"/>
                                    </w:rPr>
                                  </w:pPr>
                                  <w:r w:rsidRPr="00D501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Cs w:val="16"/>
                                    </w:rPr>
                                    <w:t>1 SAC DE SPORT</w:t>
                                  </w:r>
                                  <w:r w:rsidR="00C56F21" w:rsidRPr="00D50113">
                                    <w:rPr>
                                      <w:rFonts w:ascii="Times New Roman" w:hAnsi="Times New Roman" w:cs="Times New Roman"/>
                                      <w:color w:val="C00000"/>
                                      <w:szCs w:val="16"/>
                                    </w:rPr>
                                    <w:t xml:space="preserve">                                             </w:t>
                                  </w:r>
                                  <w:r w:rsidRPr="00D501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Cs w:val="16"/>
                                    </w:rPr>
                                    <w:t>1 PAIRE DE CHAUSSURE DE SPORT</w:t>
                                  </w:r>
                                  <w:r w:rsidR="00C56F21" w:rsidRPr="00D50113">
                                    <w:rPr>
                                      <w:rFonts w:ascii="Times New Roman" w:hAnsi="Times New Roman" w:cs="Times New Roman"/>
                                      <w:color w:val="C00000"/>
                                      <w:szCs w:val="16"/>
                                    </w:rPr>
                                    <w:t xml:space="preserve">       </w:t>
                                  </w:r>
                                  <w:r w:rsidR="00D50113">
                                    <w:rPr>
                                      <w:rFonts w:ascii="Times New Roman" w:hAnsi="Times New Roman" w:cs="Times New Roman"/>
                                      <w:color w:val="C00000"/>
                                      <w:szCs w:val="16"/>
                                    </w:rPr>
                                    <w:t xml:space="preserve">                                       </w:t>
                                  </w:r>
                                  <w:r w:rsidR="00553B18">
                                    <w:rPr>
                                      <w:rFonts w:ascii="Times New Roman" w:hAnsi="Times New Roman" w:cs="Times New Roman"/>
                                      <w:color w:val="C00000"/>
                                      <w:szCs w:val="16"/>
                                    </w:rPr>
                                    <w:t xml:space="preserve">       </w:t>
                                  </w:r>
                                  <w:r w:rsidR="00D50113">
                                    <w:rPr>
                                      <w:rFonts w:ascii="Times New Roman" w:hAnsi="Times New Roman" w:cs="Times New Roman"/>
                                      <w:color w:val="C00000"/>
                                      <w:szCs w:val="16"/>
                                    </w:rPr>
                                    <w:t xml:space="preserve"> </w:t>
                                  </w:r>
                                  <w:r w:rsidRPr="00D501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Cs w:val="16"/>
                                    </w:rPr>
                                    <w:t>1 TENUE DE RECHANGE</w:t>
                                  </w:r>
                                  <w:r w:rsidR="00C56F21" w:rsidRPr="00D50113">
                                    <w:rPr>
                                      <w:rFonts w:ascii="Times New Roman" w:hAnsi="Times New Roman" w:cs="Times New Roman"/>
                                      <w:color w:val="C00000"/>
                                      <w:szCs w:val="16"/>
                                    </w:rPr>
                                    <w:t xml:space="preserve">                             </w:t>
                                  </w:r>
                                  <w:r w:rsidRPr="00D501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Cs w:val="16"/>
                                    </w:rPr>
                                    <w:t>1 PAIRE DE BAS</w:t>
                                  </w:r>
                                  <w:r w:rsidR="00C56F21" w:rsidRPr="00D50113">
                                    <w:rPr>
                                      <w:rFonts w:ascii="Times New Roman" w:hAnsi="Times New Roman" w:cs="Times New Roman"/>
                                      <w:color w:val="C00000"/>
                                      <w:szCs w:val="16"/>
                                    </w:rPr>
                                    <w:t xml:space="preserve">                                               </w:t>
                                  </w:r>
                                  <w:r w:rsidRPr="00D501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Cs w:val="16"/>
                                    </w:rPr>
                                    <w:t>1 SURVETEMENT</w:t>
                                  </w:r>
                                  <w:r w:rsidR="00C56F21" w:rsidRPr="00D50113">
                                    <w:rPr>
                                      <w:rFonts w:ascii="Times New Roman" w:hAnsi="Times New Roman" w:cs="Times New Roman"/>
                                      <w:color w:val="C00000"/>
                                      <w:szCs w:val="16"/>
                                    </w:rPr>
                                    <w:t xml:space="preserve">                                           </w:t>
                                  </w:r>
                                  <w:r w:rsidRPr="00D501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Cs w:val="16"/>
                                    </w:rPr>
                                    <w:t>1 TENUE DE¨PLUIE</w:t>
                                  </w:r>
                                  <w:r w:rsidR="00C56F21" w:rsidRPr="00D50113">
                                    <w:rPr>
                                      <w:rFonts w:ascii="Times New Roman" w:hAnsi="Times New Roman" w:cs="Times New Roman"/>
                                      <w:color w:val="C00000"/>
                                      <w:szCs w:val="16"/>
                                    </w:rPr>
                                    <w:t xml:space="preserve">                                         </w:t>
                                  </w:r>
                                  <w:r w:rsidRPr="00D501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Cs w:val="16"/>
                                    </w:rPr>
                                    <w:t>1 TENUE D’HIVER</w:t>
                                  </w:r>
                                  <w:r w:rsidR="00C56F21" w:rsidRPr="00D50113">
                                    <w:rPr>
                                      <w:rFonts w:ascii="Times New Roman" w:hAnsi="Times New Roman" w:cs="Times New Roman"/>
                                      <w:color w:val="C00000"/>
                                      <w:szCs w:val="16"/>
                                    </w:rPr>
                                    <w:t xml:space="preserve">                             </w:t>
                                  </w:r>
                                </w:p>
                                <w:p w:rsidR="00D50113" w:rsidRPr="00D50113" w:rsidRDefault="00D50113" w:rsidP="00C56F21">
                                  <w:pPr>
                                    <w:shd w:val="clear" w:color="auto" w:fill="F3DCD6" w:themeFill="accent1" w:themeFillTint="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18"/>
                                    </w:rPr>
                                  </w:pPr>
                                  <w:r w:rsidRPr="00D501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18"/>
                                    </w:rPr>
                                    <w:t xml:space="preserve">RESTAURATION : </w:t>
                                  </w:r>
                                </w:p>
                                <w:p w:rsidR="009532E2" w:rsidRPr="00D50113" w:rsidRDefault="009532E2" w:rsidP="00C56F21">
                                  <w:pPr>
                                    <w:shd w:val="clear" w:color="auto" w:fill="F3DCD6" w:themeFill="accent1" w:themeFillTint="3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18"/>
                                    </w:rPr>
                                  </w:pPr>
                                  <w:r w:rsidRPr="00D501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18"/>
                                    </w:rPr>
                                    <w:t>Le DEJEUNER est à la charge des familles</w:t>
                                  </w:r>
                                  <w:r w:rsidR="00C56F21" w:rsidRPr="00D501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18"/>
                                    </w:rPr>
                                    <w:t>.</w:t>
                                  </w:r>
                                  <w:r w:rsidRPr="00D501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18"/>
                                    </w:rPr>
                                    <w:t xml:space="preserve"> Le goûter de 16h sera fourni par l’organisateur</w:t>
                                  </w:r>
                                  <w:r w:rsidR="00C56F21" w:rsidRPr="00D501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9532E2" w:rsidRDefault="009532E2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EF7C69" w:rsidRPr="002360E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1814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14"/>
                  </w:tblGrid>
                  <w:tr w:rsidR="00F758BC" w:rsidRPr="002360E7" w:rsidTr="00F758BC">
                    <w:tc>
                      <w:tcPr>
                        <w:tcW w:w="5000" w:type="pct"/>
                        <w:vAlign w:val="center"/>
                      </w:tcPr>
                      <w:p w:rsidR="00F758BC" w:rsidRPr="002360E7" w:rsidRDefault="00F758BC">
                        <w:pPr>
                          <w:pStyle w:val="Sansinterligne"/>
                          <w:rPr>
                            <w:noProof/>
                          </w:rPr>
                        </w:pPr>
                      </w:p>
                    </w:tc>
                  </w:tr>
                </w:tbl>
                <w:p w:rsidR="00EF7C69" w:rsidRPr="002360E7" w:rsidRDefault="00EF7C69">
                  <w:pPr>
                    <w:rPr>
                      <w:noProof/>
                    </w:rPr>
                  </w:pPr>
                </w:p>
              </w:tc>
            </w:tr>
          </w:tbl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720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720" w:type="dxa"/>
          </w:tcPr>
          <w:p w:rsidR="00EF7C69" w:rsidRPr="002360E7" w:rsidRDefault="0039134C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36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743B2609" wp14:editId="1C2F2155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3646805</wp:posOffset>
                      </wp:positionV>
                      <wp:extent cx="2572385" cy="3019425"/>
                      <wp:effectExtent l="0" t="0" r="1841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2385" cy="3019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9134C" w:rsidRPr="0039134C" w:rsidRDefault="0039134C" w:rsidP="0039134C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C00000"/>
                                      <w:sz w:val="48"/>
                                      <w14:textFill>
                                        <w14:gradFill>
                                          <w14:gsLst>
                                            <w14:gs w14:pos="92000">
                                              <w14:srgbClr w14:val="C00000"/>
                                            </w14:gs>
                                            <w14:gs w14:pos="100000">
                                              <w14:srgbClr w14:val="0070C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0070C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9134C">
                                    <w:rPr>
                                      <w:b/>
                                      <w:i/>
                                      <w:color w:val="C00000"/>
                                      <w:sz w:val="48"/>
                                      <w14:textFill>
                                        <w14:gradFill>
                                          <w14:gsLst>
                                            <w14:gs w14:pos="92000">
                                              <w14:srgbClr w14:val="C00000"/>
                                            </w14:gs>
                                            <w14:gs w14:pos="100000">
                                              <w14:srgbClr w14:val="0070C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0070C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STAGES</w:t>
                                  </w:r>
                                </w:p>
                                <w:p w:rsidR="0039134C" w:rsidRPr="0039134C" w:rsidRDefault="0039134C" w:rsidP="0039134C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C00000"/>
                                      <w:sz w:val="48"/>
                                      <w14:textFill>
                                        <w14:gradFill>
                                          <w14:gsLst>
                                            <w14:gs w14:pos="92000">
                                              <w14:srgbClr w14:val="C00000"/>
                                            </w14:gs>
                                            <w14:gs w14:pos="100000">
                                              <w14:srgbClr w14:val="0070C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0070C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9134C">
                                    <w:rPr>
                                      <w:b/>
                                      <w:i/>
                                      <w:color w:val="C00000"/>
                                      <w:sz w:val="48"/>
                                      <w14:textFill>
                                        <w14:gradFill>
                                          <w14:gsLst>
                                            <w14:gs w14:pos="92000">
                                              <w14:srgbClr w14:val="C00000"/>
                                            </w14:gs>
                                            <w14:gs w14:pos="100000">
                                              <w14:srgbClr w14:val="0070C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0070C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MULTI-SPORTS            ADOS</w:t>
                                  </w:r>
                                </w:p>
                                <w:p w:rsidR="0039134C" w:rsidRDefault="0039134C" w:rsidP="0039134C">
                                  <w:pPr>
                                    <w:jc w:val="center"/>
                                  </w:pPr>
                                  <w:r w:rsidRPr="008458CA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C00000"/>
                                      <w:sz w:val="32"/>
                                      <w:szCs w:val="40"/>
                                    </w:rPr>
                                    <w:t>Vacances d’automne du lundi 22 au vendredi 26 Octobre 2018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4" o:spid="_x0000_s1030" style="position:absolute;margin-left:16.7pt;margin-top:287.15pt;width:202.55pt;height:237.75pt;z-index:25174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" fillcolor="#f3dcd6 [660]" strokecolor="#61281c [1604]" strokeweight="1pt">
                      <v:textbox>
                        <w:txbxContent>
                          <w:p w:rsidR="0039134C" w:rsidRPr="0039134C" w:rsidRDefault="0039134C" w:rsidP="0039134C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48"/>
                                <w14:textFill>
                                  <w14:gradFill>
                                    <w14:gsLst>
                                      <w14:gs w14:pos="92000">
                                        <w14:srgbClr w14:val="C00000"/>
                                      </w14:gs>
                                      <w14:gs w14:pos="100000">
                                        <w14:srgbClr w14:val="0070C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134C">
                              <w:rPr>
                                <w:b/>
                                <w:i/>
                                <w:color w:val="C00000"/>
                                <w:sz w:val="48"/>
                                <w14:textFill>
                                  <w14:gradFill>
                                    <w14:gsLst>
                                      <w14:gs w14:pos="92000">
                                        <w14:srgbClr w14:val="C00000"/>
                                      </w14:gs>
                                      <w14:gs w14:pos="100000">
                                        <w14:srgbClr w14:val="0070C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STAGES</w:t>
                            </w:r>
                          </w:p>
                          <w:p w:rsidR="0039134C" w:rsidRPr="0039134C" w:rsidRDefault="0039134C" w:rsidP="0039134C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48"/>
                                <w14:textFill>
                                  <w14:gradFill>
                                    <w14:gsLst>
                                      <w14:gs w14:pos="92000">
                                        <w14:srgbClr w14:val="C00000"/>
                                      </w14:gs>
                                      <w14:gs w14:pos="100000">
                                        <w14:srgbClr w14:val="0070C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134C">
                              <w:rPr>
                                <w:b/>
                                <w:i/>
                                <w:color w:val="C00000"/>
                                <w:sz w:val="48"/>
                                <w14:textFill>
                                  <w14:gradFill>
                                    <w14:gsLst>
                                      <w14:gs w14:pos="92000">
                                        <w14:srgbClr w14:val="C00000"/>
                                      </w14:gs>
                                      <w14:gs w14:pos="100000">
                                        <w14:srgbClr w14:val="0070C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MULTI-S</w:t>
                            </w:r>
                            <w:r w:rsidRPr="0039134C">
                              <w:rPr>
                                <w:b/>
                                <w:i/>
                                <w:color w:val="C00000"/>
                                <w:sz w:val="48"/>
                                <w14:textFill>
                                  <w14:gradFill>
                                    <w14:gsLst>
                                      <w14:gs w14:pos="92000">
                                        <w14:srgbClr w14:val="C00000"/>
                                      </w14:gs>
                                      <w14:gs w14:pos="100000">
                                        <w14:srgbClr w14:val="0070C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PORT</w:t>
                            </w:r>
                            <w:r w:rsidRPr="0039134C">
                              <w:rPr>
                                <w:b/>
                                <w:i/>
                                <w:color w:val="C00000"/>
                                <w:sz w:val="48"/>
                                <w14:textFill>
                                  <w14:gradFill>
                                    <w14:gsLst>
                                      <w14:gs w14:pos="92000">
                                        <w14:srgbClr w14:val="C00000"/>
                                      </w14:gs>
                                      <w14:gs w14:pos="100000">
                                        <w14:srgbClr w14:val="0070C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Pr="0039134C">
                              <w:rPr>
                                <w:b/>
                                <w:i/>
                                <w:color w:val="C00000"/>
                                <w:sz w:val="48"/>
                                <w14:textFill>
                                  <w14:gradFill>
                                    <w14:gsLst>
                                      <w14:gs w14:pos="92000">
                                        <w14:srgbClr w14:val="C00000"/>
                                      </w14:gs>
                                      <w14:gs w14:pos="100000">
                                        <w14:srgbClr w14:val="0070C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</w:t>
                            </w:r>
                            <w:r w:rsidRPr="0039134C">
                              <w:rPr>
                                <w:b/>
                                <w:i/>
                                <w:color w:val="C00000"/>
                                <w:sz w:val="48"/>
                                <w14:textFill>
                                  <w14:gradFill>
                                    <w14:gsLst>
                                      <w14:gs w14:pos="92000">
                                        <w14:srgbClr w14:val="C00000"/>
                                      </w14:gs>
                                      <w14:gs w14:pos="100000">
                                        <w14:srgbClr w14:val="0070C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ADOS</w:t>
                            </w:r>
                          </w:p>
                          <w:p w:rsidR="0039134C" w:rsidRDefault="0039134C" w:rsidP="0039134C">
                            <w:pPr>
                              <w:jc w:val="center"/>
                            </w:pPr>
                            <w:r w:rsidRPr="008458C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40"/>
                              </w:rPr>
                              <w:t>Vacances d’automne du lundi 22 au vendredi 26 Octobre 2018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851" w:type="dxa"/>
          </w:tcPr>
          <w:tbl>
            <w:tblPr>
              <w:tblStyle w:val="Dispositiondetableau"/>
              <w:tblW w:w="3670" w:type="dxa"/>
              <w:tblLayout w:type="fixed"/>
              <w:tblLook w:val="04A0" w:firstRow="1" w:lastRow="0" w:firstColumn="1" w:lastColumn="0" w:noHBand="0" w:noVBand="1"/>
            </w:tblPr>
            <w:tblGrid>
              <w:gridCol w:w="3670"/>
            </w:tblGrid>
            <w:tr w:rsidR="00EF7C69" w:rsidRPr="002360E7" w:rsidTr="00F758BC">
              <w:trPr>
                <w:trHeight w:hRule="exact" w:val="5455"/>
              </w:trPr>
              <w:tc>
                <w:tcPr>
                  <w:tcW w:w="5000" w:type="pct"/>
                </w:tcPr>
                <w:p w:rsidR="00EF7C69" w:rsidRPr="002360E7" w:rsidRDefault="00DA78F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1456" behindDoc="0" locked="0" layoutInCell="1" allowOverlap="1" wp14:anchorId="49CAE562" wp14:editId="07CECCCD">
                        <wp:simplePos x="0" y="0"/>
                        <wp:positionH relativeFrom="column">
                          <wp:posOffset>418095</wp:posOffset>
                        </wp:positionH>
                        <wp:positionV relativeFrom="paragraph">
                          <wp:posOffset>2185954</wp:posOffset>
                        </wp:positionV>
                        <wp:extent cx="532130" cy="712470"/>
                        <wp:effectExtent l="0" t="0" r="1270" b="0"/>
                        <wp:wrapSquare wrapText="bothSides"/>
                        <wp:docPr id="47" name="Imag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logo-asse[1595]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130" cy="712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28384" behindDoc="0" locked="0" layoutInCell="1" allowOverlap="1" wp14:anchorId="2393930A" wp14:editId="6F7CB3CE">
                        <wp:simplePos x="0" y="0"/>
                        <wp:positionH relativeFrom="column">
                          <wp:posOffset>1142043</wp:posOffset>
                        </wp:positionH>
                        <wp:positionV relativeFrom="paragraph">
                          <wp:posOffset>3048986</wp:posOffset>
                        </wp:positionV>
                        <wp:extent cx="1188720" cy="36957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18928"/>
                            <wp:lineTo x="18000" y="20041"/>
                            <wp:lineTo x="20423" y="20041"/>
                            <wp:lineTo x="21115" y="11134"/>
                            <wp:lineTo x="21115" y="0"/>
                            <wp:lineTo x="0" y="0"/>
                          </wp:wrapPolygon>
                        </wp:wrapThrough>
                        <wp:docPr id="1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logo ville de firminy[1594]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0" cy="369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66BC2">
                    <w:rPr>
                      <w:noProof/>
                      <w:color w:val="EDECEB" w:themeColor="background2"/>
                    </w:rPr>
                    <w:drawing>
                      <wp:inline distT="0" distB="0" distL="0" distR="0" wp14:anchorId="1E0AE97D" wp14:editId="23AC196F">
                        <wp:extent cx="2330450" cy="2611755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logo officiel 2015[1593].pn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0450" cy="2611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66BC2">
                    <w:rPr>
                      <w:noProof/>
                    </w:rPr>
                    <w:drawing>
                      <wp:inline distT="0" distB="0" distL="0" distR="0" wp14:anchorId="1C587392" wp14:editId="08565D04">
                        <wp:extent cx="2330450" cy="2611755"/>
                        <wp:effectExtent l="0" t="0" r="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logo officiel 2015[1593].pn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0450" cy="2611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C69" w:rsidRPr="002360E7" w:rsidRDefault="00EF7C69">
                  <w:pPr>
                    <w:rPr>
                      <w:noProof/>
                    </w:rPr>
                  </w:pPr>
                </w:p>
              </w:tc>
            </w:tr>
            <w:tr w:rsidR="00EF7C69" w:rsidRPr="002360E7" w:rsidTr="00F758BC">
              <w:trPr>
                <w:trHeight w:hRule="exact" w:val="339"/>
              </w:trPr>
              <w:tc>
                <w:tcPr>
                  <w:tcW w:w="5000" w:type="pct"/>
                </w:tcPr>
                <w:p w:rsidR="00EF7C69" w:rsidRPr="002360E7" w:rsidRDefault="00EF7C69">
                  <w:pPr>
                    <w:rPr>
                      <w:noProof/>
                    </w:rPr>
                  </w:pPr>
                </w:p>
              </w:tc>
            </w:tr>
            <w:tr w:rsidR="00EF7C69" w:rsidRPr="002360E7" w:rsidTr="00F758BC">
              <w:trPr>
                <w:trHeight w:hRule="exact" w:val="3068"/>
              </w:trPr>
              <w:tc>
                <w:tcPr>
                  <w:tcW w:w="5000" w:type="pct"/>
                  <w:shd w:val="clear" w:color="auto" w:fill="F3DCD6" w:themeFill="accent1" w:themeFillTint="33"/>
                </w:tcPr>
                <w:p w:rsidR="0039134C" w:rsidRDefault="0039134C" w:rsidP="0039134C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40"/>
                    </w:rPr>
                  </w:pPr>
                </w:p>
                <w:p w:rsidR="0039134C" w:rsidRDefault="0039134C" w:rsidP="0039134C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40"/>
                    </w:rPr>
                  </w:pPr>
                </w:p>
                <w:p w:rsidR="0039134C" w:rsidRDefault="0039134C" w:rsidP="0039134C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40"/>
                    </w:rPr>
                  </w:pPr>
                </w:p>
                <w:p w:rsidR="0039134C" w:rsidRDefault="0039134C" w:rsidP="0039134C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40"/>
                    </w:rPr>
                  </w:pPr>
                </w:p>
                <w:p w:rsidR="0039134C" w:rsidRDefault="0039134C" w:rsidP="0039134C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40"/>
                    </w:rPr>
                  </w:pPr>
                </w:p>
                <w:p w:rsidR="0039134C" w:rsidRDefault="0039134C" w:rsidP="0039134C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40"/>
                    </w:rPr>
                  </w:pPr>
                </w:p>
                <w:p w:rsidR="0039134C" w:rsidRDefault="0039134C" w:rsidP="0039134C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40"/>
                    </w:rPr>
                  </w:pPr>
                </w:p>
                <w:p w:rsidR="0039134C" w:rsidRDefault="0039134C" w:rsidP="0039134C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40"/>
                    </w:rPr>
                  </w:pPr>
                </w:p>
                <w:p w:rsidR="0039134C" w:rsidRDefault="0039134C" w:rsidP="0039134C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40"/>
                    </w:rPr>
                  </w:pPr>
                </w:p>
                <w:p w:rsidR="0039134C" w:rsidRDefault="0039134C" w:rsidP="0039134C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40"/>
                    </w:rPr>
                  </w:pPr>
                </w:p>
                <w:p w:rsidR="0039134C" w:rsidRDefault="0039134C" w:rsidP="0039134C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40"/>
                    </w:rPr>
                  </w:pPr>
                </w:p>
                <w:p w:rsidR="0039134C" w:rsidRPr="0039134C" w:rsidRDefault="0039134C" w:rsidP="0039134C">
                  <w:r w:rsidRPr="0039134C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40"/>
                    </w:rPr>
                    <w:t>2018</w:t>
                  </w:r>
                </w:p>
              </w:tc>
            </w:tr>
          </w:tbl>
          <w:p w:rsidR="00EF7C69" w:rsidRPr="002360E7" w:rsidRDefault="00EF7C69">
            <w:pPr>
              <w:rPr>
                <w:noProof/>
              </w:rPr>
            </w:pPr>
          </w:p>
        </w:tc>
      </w:tr>
    </w:tbl>
    <w:p w:rsidR="00EF7C69" w:rsidRPr="002360E7" w:rsidRDefault="00642719">
      <w:pPr>
        <w:pStyle w:val="Sansinterligne"/>
        <w:rPr>
          <w:noProof/>
        </w:rPr>
      </w:pPr>
      <w:r>
        <w:rPr>
          <w:noProof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margin">
              <wp:posOffset>-666750</wp:posOffset>
            </wp:positionH>
            <wp:positionV relativeFrom="paragraph">
              <wp:posOffset>-7524750</wp:posOffset>
            </wp:positionV>
            <wp:extent cx="10459085" cy="8869045"/>
            <wp:effectExtent l="0" t="0" r="0" b="8255"/>
            <wp:wrapNone/>
            <wp:docPr id="34" name="Image 34" descr="RÃ©sultat de recherche d'images pour &quot;autom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Ã©sultat de recherche d'images pour &quot;automne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085" cy="88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0" locked="0" layoutInCell="1" allowOverlap="1" wp14:anchorId="446918F0">
            <wp:simplePos x="0" y="0"/>
            <wp:positionH relativeFrom="column">
              <wp:posOffset>6740525</wp:posOffset>
            </wp:positionH>
            <wp:positionV relativeFrom="paragraph">
              <wp:posOffset>-6867525</wp:posOffset>
            </wp:positionV>
            <wp:extent cx="2330450" cy="261175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officiel 2015[1593]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Dispositiondetableau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EF7C69" w:rsidRPr="002360E7">
        <w:trPr>
          <w:trHeight w:hRule="exact" w:val="10800"/>
          <w:jc w:val="center"/>
        </w:trPr>
        <w:tc>
          <w:tcPr>
            <w:tcW w:w="3840" w:type="dxa"/>
          </w:tcPr>
          <w:p w:rsidR="00DC385F" w:rsidRDefault="0039134C">
            <w:pPr>
              <w:spacing w:after="320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CC6F4D0" wp14:editId="17AAA0DD">
                      <wp:simplePos x="0" y="0"/>
                      <wp:positionH relativeFrom="column">
                        <wp:posOffset>-148767</wp:posOffset>
                      </wp:positionH>
                      <wp:positionV relativeFrom="paragraph">
                        <wp:posOffset>93566</wp:posOffset>
                      </wp:positionV>
                      <wp:extent cx="2906395" cy="1186815"/>
                      <wp:effectExtent l="0" t="0" r="27305" b="13335"/>
                      <wp:wrapNone/>
                      <wp:docPr id="11" name="Rectangle : coins arrondi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6395" cy="118681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C0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C0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C0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75DA7" w:rsidRPr="0039134C" w:rsidRDefault="00E422F1" w:rsidP="0039134C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8"/>
                                      <w:u w:val="single"/>
                                    </w:rPr>
                                  </w:pPr>
                                  <w:r w:rsidRPr="0039134C">
                                    <w:rPr>
                                      <w:b/>
                                      <w:color w:val="002060"/>
                                      <w:sz w:val="24"/>
                                      <w:u w:val="single"/>
                                    </w:rPr>
                                    <w:t>PROGRAMME AUTOMN</w:t>
                                  </w:r>
                                  <w:r w:rsidRPr="0039134C">
                                    <w:rPr>
                                      <w:b/>
                                      <w:color w:val="002060"/>
                                      <w:sz w:val="28"/>
                                      <w:u w:val="single"/>
                                    </w:rPr>
                                    <w:t>E</w:t>
                                  </w:r>
                                </w:p>
                                <w:p w:rsidR="001A0DCE" w:rsidRPr="001A0DCE" w:rsidRDefault="001A0DCE" w:rsidP="001A0DCE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</w:pPr>
                                  <w:r w:rsidRPr="001A0DCE"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  <w:t>Accueil à partir de 8h45 jusqu’à 9h30 au Stade de la Barge</w:t>
                                  </w:r>
                                </w:p>
                                <w:p w:rsidR="001A0DCE" w:rsidRPr="009B6E3E" w:rsidRDefault="001A0DCE" w:rsidP="001A0DCE">
                                  <w:pPr>
                                    <w:rPr>
                                      <w:b/>
                                      <w:color w:val="002060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 : coins arrondis 11" o:spid="_x0000_s1031" style="position:absolute;margin-left:-11.7pt;margin-top:7.35pt;width:228.85pt;height:9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" fillcolor="#ea8c8c" strokecolor="#61281c [1604]" strokeweight="1pt">
                      <v:fill color2="#f7dede" rotate="t" angle="180" colors="0 #ea8c8c;.5 #f0baba;1 #f7dede" focus="100%" type="gradient"/>
                      <v:textbox>
                        <w:txbxContent>
                          <w:p w:rsidR="00975DA7" w:rsidRPr="0039134C" w:rsidRDefault="00E422F1" w:rsidP="0039134C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u w:val="single"/>
                              </w:rPr>
                            </w:pPr>
                            <w:r w:rsidRPr="0039134C">
                              <w:rPr>
                                <w:b/>
                                <w:color w:val="002060"/>
                                <w:sz w:val="24"/>
                                <w:u w:val="single"/>
                              </w:rPr>
                              <w:t>PROGRAMME AUTOMN</w:t>
                            </w:r>
                            <w:r w:rsidRPr="0039134C">
                              <w:rPr>
                                <w:b/>
                                <w:color w:val="002060"/>
                                <w:sz w:val="28"/>
                                <w:u w:val="single"/>
                              </w:rPr>
                              <w:t>E</w:t>
                            </w:r>
                          </w:p>
                          <w:p w:rsidR="001A0DCE" w:rsidRPr="001A0DCE" w:rsidRDefault="001A0DCE" w:rsidP="001A0DCE">
                            <w:pPr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 w:rsidRPr="001A0DCE">
                              <w:rPr>
                                <w:b/>
                                <w:color w:val="002060"/>
                                <w:sz w:val="28"/>
                              </w:rPr>
                              <w:t>Accueil à partir de 8h45 jusqu’à 9h30 au Stade de la Barge</w:t>
                            </w:r>
                          </w:p>
                          <w:p w:rsidR="001A0DCE" w:rsidRPr="009B6E3E" w:rsidRDefault="001A0DCE" w:rsidP="001A0DCE">
                            <w:pPr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F7C69" w:rsidRPr="002360E7" w:rsidRDefault="00EF7C69">
            <w:pPr>
              <w:spacing w:after="320"/>
              <w:rPr>
                <w:noProof/>
              </w:rPr>
            </w:pPr>
          </w:p>
          <w:p w:rsidR="00EF7C69" w:rsidRPr="002360E7" w:rsidRDefault="00EF7C69">
            <w:pPr>
              <w:pStyle w:val="Titre1"/>
              <w:rPr>
                <w:noProof/>
              </w:rPr>
            </w:pPr>
          </w:p>
          <w:p w:rsidR="0039134C" w:rsidRDefault="0039134C">
            <w:pPr>
              <w:rPr>
                <w:noProof/>
              </w:rPr>
            </w:pPr>
          </w:p>
          <w:p w:rsidR="00EF7C69" w:rsidRPr="002360E7" w:rsidRDefault="0039134C">
            <w:pPr>
              <w:rPr>
                <w:noProof/>
              </w:rPr>
            </w:pPr>
            <w:r w:rsidRPr="000109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1240D28F" wp14:editId="5BDA72B1">
                      <wp:simplePos x="0" y="0"/>
                      <wp:positionH relativeFrom="column">
                        <wp:posOffset>-246380</wp:posOffset>
                      </wp:positionH>
                      <wp:positionV relativeFrom="paragraph">
                        <wp:posOffset>826164</wp:posOffset>
                      </wp:positionV>
                      <wp:extent cx="2414905" cy="818515"/>
                      <wp:effectExtent l="0" t="0" r="4445" b="635"/>
                      <wp:wrapNone/>
                      <wp:docPr id="26" name="ZoneTexte 3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4905" cy="81851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effectLst>
                                <a:softEdge rad="63500"/>
                              </a:effectLst>
                            </wps:spPr>
                            <wps:txbx>
                              <w:txbxContent>
                                <w:p w:rsidR="00133210" w:rsidRDefault="00133210" w:rsidP="005048D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Cs w:val="36"/>
                                    </w:rPr>
                                    <w:t>LUNDI 22 OCTOBRE</w:t>
                                  </w:r>
                                </w:p>
                                <w:p w:rsidR="005048D6" w:rsidRPr="000725A6" w:rsidRDefault="005048D6" w:rsidP="005048D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i/>
                                      <w:color w:val="002060"/>
                                      <w:sz w:val="16"/>
                                    </w:rPr>
                                  </w:pPr>
                                  <w:r w:rsidRPr="000725A6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 xml:space="preserve">10h à 12h : </w:t>
                                  </w:r>
                                  <w:r w:rsidR="00133210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>ULTIMATE</w:t>
                                  </w:r>
                                </w:p>
                                <w:p w:rsidR="005048D6" w:rsidRPr="000725A6" w:rsidRDefault="005048D6" w:rsidP="005048D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i/>
                                      <w:color w:val="002060"/>
                                      <w:sz w:val="16"/>
                                    </w:rPr>
                                  </w:pPr>
                                  <w:r w:rsidRPr="000725A6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 xml:space="preserve">14 à 17h : </w:t>
                                  </w:r>
                                  <w:r w:rsidR="00133210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>TENNIS BALLON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Texte 3" o:spid="_x0000_s1032" type="#_x0000_t202" style="position:absolute;margin-left:-19.4pt;margin-top:65.05pt;width:190.15pt;height:64.4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" fillcolor="#dc9686 [1940]" stroked="f">
                      <v:fill color2="#e8b9ae [1300]" rotate="t" focusposition=".5,.5" focussize="" colors="0 #dd9787;1 #fbdfda;1 #fdefec" focus="100%" type="gradientRadial"/>
                      <v:textbox>
                        <w:txbxContent>
                          <w:p w:rsidR="00133210" w:rsidRDefault="00133210" w:rsidP="005048D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Book Antiqua" w:cstheme="minorBidi"/>
                                <w:b/>
                                <w:bCs/>
                                <w:color w:val="00206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Book Antiqua" w:cstheme="minorBidi"/>
                                <w:b/>
                                <w:bCs/>
                                <w:color w:val="002060"/>
                                <w:kern w:val="24"/>
                                <w:szCs w:val="36"/>
                              </w:rPr>
                              <w:t>LUNDI 22 OCTOBRE</w:t>
                            </w:r>
                          </w:p>
                          <w:p w:rsidR="005048D6" w:rsidRPr="000725A6" w:rsidRDefault="005048D6" w:rsidP="005048D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color w:val="002060"/>
                                <w:sz w:val="16"/>
                              </w:rPr>
                            </w:pPr>
                            <w:r w:rsidRPr="000725A6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 xml:space="preserve">10h à 12h : </w:t>
                            </w:r>
                            <w:r w:rsidR="00133210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>ULTIMATE</w:t>
                            </w:r>
                          </w:p>
                          <w:p w:rsidR="005048D6" w:rsidRPr="000725A6" w:rsidRDefault="005048D6" w:rsidP="005048D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color w:val="002060"/>
                                <w:sz w:val="16"/>
                              </w:rPr>
                            </w:pPr>
                            <w:r w:rsidRPr="000725A6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 xml:space="preserve">14 à 17h : </w:t>
                            </w:r>
                            <w:r w:rsidR="00133210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>TENNIS BALLON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0672" behindDoc="0" locked="0" layoutInCell="1" allowOverlap="1" wp14:anchorId="666ED9B9" wp14:editId="45A37DDA">
                  <wp:simplePos x="0" y="0"/>
                  <wp:positionH relativeFrom="page">
                    <wp:posOffset>1552575</wp:posOffset>
                  </wp:positionH>
                  <wp:positionV relativeFrom="paragraph">
                    <wp:posOffset>1455420</wp:posOffset>
                  </wp:positionV>
                  <wp:extent cx="1127125" cy="940435"/>
                  <wp:effectExtent l="0" t="0" r="0" b="0"/>
                  <wp:wrapNone/>
                  <wp:docPr id="2" name="Image 2" descr="RÃ©sultat de recherche d'images pour &quot;tennis ballon imagez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tennis ballon imagez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09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C1FE066" wp14:editId="5DF0787A">
                      <wp:simplePos x="0" y="0"/>
                      <wp:positionH relativeFrom="column">
                        <wp:posOffset>-403225</wp:posOffset>
                      </wp:positionH>
                      <wp:positionV relativeFrom="paragraph">
                        <wp:posOffset>2899410</wp:posOffset>
                      </wp:positionV>
                      <wp:extent cx="3152140" cy="850900"/>
                      <wp:effectExtent l="0" t="0" r="0" b="6350"/>
                      <wp:wrapNone/>
                      <wp:docPr id="22" name="ZoneTexte 3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2140" cy="8509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effectLst>
                                <a:softEdge rad="63500"/>
                              </a:effectLst>
                            </wps:spPr>
                            <wps:txbx>
                              <w:txbxContent>
                                <w:p w:rsidR="005048D6" w:rsidRPr="000725A6" w:rsidRDefault="00133210" w:rsidP="005048D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206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Cs w:val="36"/>
                                    </w:rPr>
                                    <w:t>MARDI 23 OCTOBRE</w:t>
                                  </w:r>
                                </w:p>
                                <w:p w:rsidR="005048D6" w:rsidRPr="000725A6" w:rsidRDefault="005048D6" w:rsidP="005048D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i/>
                                      <w:color w:val="002060"/>
                                      <w:sz w:val="16"/>
                                    </w:rPr>
                                  </w:pPr>
                                  <w:r w:rsidRPr="000725A6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 xml:space="preserve">10h à 12h : </w:t>
                                  </w:r>
                                  <w:r w:rsidR="00133210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>ENTRAINEMENT ASSE</w:t>
                                  </w:r>
                                </w:p>
                                <w:p w:rsidR="005048D6" w:rsidRPr="000725A6" w:rsidRDefault="005048D6" w:rsidP="005048D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i/>
                                      <w:color w:val="002060"/>
                                      <w:sz w:val="16"/>
                                    </w:rPr>
                                  </w:pPr>
                                  <w:r w:rsidRPr="000725A6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>14</w:t>
                                  </w:r>
                                  <w:r w:rsidR="00DA2B68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>h</w:t>
                                  </w:r>
                                  <w:r w:rsidRPr="000725A6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 xml:space="preserve"> à 17h : </w:t>
                                  </w:r>
                                  <w:r w:rsidR="00133210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>QUIZZ FOOT</w:t>
                                  </w:r>
                                  <w:r w:rsidR="00823293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 xml:space="preserve"> / SEANCE FOOTBALL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-31.75pt;margin-top:228.3pt;width:248.2pt;height:6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" fillcolor="#dc9686 [1940]" stroked="f">
                      <v:fill color2="#e8b9ae [1300]" rotate="t" focusposition=".5,.5" focussize="" colors="0 #dd9787;1 #fbdfda;1 #fdefec" focus="100%" type="gradientRadial"/>
                      <v:textbox>
                        <w:txbxContent>
                          <w:p w:rsidR="005048D6" w:rsidRPr="000725A6" w:rsidRDefault="00133210" w:rsidP="005048D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2060"/>
                                <w:sz w:val="18"/>
                              </w:rPr>
                            </w:pPr>
                            <w:r>
                              <w:rPr>
                                <w:rFonts w:asciiTheme="minorHAnsi" w:hAnsi="Book Antiqua" w:cstheme="minorBidi"/>
                                <w:b/>
                                <w:bCs/>
                                <w:color w:val="002060"/>
                                <w:kern w:val="24"/>
                                <w:szCs w:val="36"/>
                              </w:rPr>
                              <w:t>MARDI 23 OCTOBRE</w:t>
                            </w:r>
                          </w:p>
                          <w:p w:rsidR="005048D6" w:rsidRPr="000725A6" w:rsidRDefault="005048D6" w:rsidP="005048D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color w:val="002060"/>
                                <w:sz w:val="16"/>
                              </w:rPr>
                            </w:pPr>
                            <w:r w:rsidRPr="000725A6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 xml:space="preserve">10h à 12h : </w:t>
                            </w:r>
                            <w:r w:rsidR="00133210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>ENTRAINEMENT ASSE</w:t>
                            </w:r>
                          </w:p>
                          <w:p w:rsidR="005048D6" w:rsidRPr="000725A6" w:rsidRDefault="005048D6" w:rsidP="005048D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color w:val="002060"/>
                                <w:sz w:val="16"/>
                              </w:rPr>
                            </w:pPr>
                            <w:r w:rsidRPr="000725A6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>14</w:t>
                            </w:r>
                            <w:r w:rsidR="00DA2B68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>h</w:t>
                            </w:r>
                            <w:r w:rsidRPr="000725A6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 xml:space="preserve"> à 17h : </w:t>
                            </w:r>
                            <w:r w:rsidR="00133210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>QUIZZ FOOT</w:t>
                            </w:r>
                            <w:r w:rsidR="00823293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 xml:space="preserve"> / SEANCE FOOTBALL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09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D4ACED6" wp14:editId="69EDE4DF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4171226</wp:posOffset>
                      </wp:positionV>
                      <wp:extent cx="2456180" cy="763905"/>
                      <wp:effectExtent l="0" t="0" r="1270" b="0"/>
                      <wp:wrapNone/>
                      <wp:docPr id="21" name="ZoneTexte 3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6180" cy="76390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effectLst>
                                <a:softEdge rad="63500"/>
                              </a:effectLst>
                            </wps:spPr>
                            <wps:txbx>
                              <w:txbxContent>
                                <w:p w:rsidR="00133210" w:rsidRPr="000725A6" w:rsidRDefault="00133210" w:rsidP="0013321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206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Cs w:val="36"/>
                                    </w:rPr>
                                    <w:t>MERCREDI 24 OCTOBRE</w:t>
                                  </w:r>
                                </w:p>
                                <w:p w:rsidR="00133210" w:rsidRPr="000725A6" w:rsidRDefault="00133210" w:rsidP="0013321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i/>
                                      <w:color w:val="002060"/>
                                      <w:sz w:val="16"/>
                                    </w:rPr>
                                  </w:pPr>
                                  <w:r w:rsidRPr="000725A6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 xml:space="preserve">10h à 12h : </w:t>
                                  </w:r>
                                  <w:r w:rsidR="00DC385F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>ESCALADE / FUTSAL</w:t>
                                  </w:r>
                                </w:p>
                                <w:p w:rsidR="00133210" w:rsidRPr="000725A6" w:rsidRDefault="00133210" w:rsidP="0013321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i/>
                                      <w:color w:val="002060"/>
                                      <w:sz w:val="16"/>
                                    </w:rPr>
                                  </w:pPr>
                                  <w:r w:rsidRPr="000725A6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>14</w:t>
                                  </w:r>
                                  <w:r w:rsidR="00DA2B68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>h</w:t>
                                  </w:r>
                                  <w:r w:rsidRPr="000725A6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 xml:space="preserve"> à 17h :</w:t>
                                  </w:r>
                                  <w:r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 xml:space="preserve"> </w:t>
                                  </w:r>
                                  <w:r w:rsidR="00DC385F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>TOURNOI FIFA 19</w:t>
                                  </w:r>
                                </w:p>
                                <w:p w:rsidR="005048D6" w:rsidRPr="000725A6" w:rsidRDefault="005048D6" w:rsidP="005048D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i/>
                                      <w:color w:val="002060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-31.8pt;margin-top:328.45pt;width:193.4pt;height:60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" fillcolor="#dc9686 [1940]" stroked="f">
                      <v:fill color2="#e8b9ae [1300]" rotate="t" focusposition=".5,.5" focussize="" colors="0 #dd9787;1 #fbdfda;1 #fdefec" focus="100%" type="gradientRadial"/>
                      <v:textbox>
                        <w:txbxContent>
                          <w:p w:rsidR="00133210" w:rsidRPr="000725A6" w:rsidRDefault="00133210" w:rsidP="0013321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2060"/>
                                <w:sz w:val="18"/>
                              </w:rPr>
                            </w:pPr>
                            <w:r>
                              <w:rPr>
                                <w:rFonts w:asciiTheme="minorHAnsi" w:hAnsi="Book Antiqua" w:cstheme="minorBidi"/>
                                <w:b/>
                                <w:bCs/>
                                <w:color w:val="002060"/>
                                <w:kern w:val="24"/>
                                <w:szCs w:val="36"/>
                              </w:rPr>
                              <w:t>MERCREDI 24 OCTOBRE</w:t>
                            </w:r>
                          </w:p>
                          <w:p w:rsidR="00133210" w:rsidRPr="000725A6" w:rsidRDefault="00133210" w:rsidP="0013321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color w:val="002060"/>
                                <w:sz w:val="16"/>
                              </w:rPr>
                            </w:pPr>
                            <w:r w:rsidRPr="000725A6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 xml:space="preserve">10h à 12h : </w:t>
                            </w:r>
                            <w:r w:rsidR="00DC385F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>ESCALADE / FUTSAL</w:t>
                            </w:r>
                          </w:p>
                          <w:p w:rsidR="00133210" w:rsidRPr="000725A6" w:rsidRDefault="00133210" w:rsidP="0013321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color w:val="002060"/>
                                <w:sz w:val="16"/>
                              </w:rPr>
                            </w:pPr>
                            <w:r w:rsidRPr="000725A6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>14</w:t>
                            </w:r>
                            <w:r w:rsidR="00DA2B68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>h</w:t>
                            </w:r>
                            <w:r w:rsidRPr="000725A6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 xml:space="preserve"> à 17h :</w:t>
                            </w:r>
                            <w:r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 xml:space="preserve"> </w:t>
                            </w:r>
                            <w:r w:rsidR="00DC385F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>TOURNOI FIFA 19</w:t>
                            </w:r>
                          </w:p>
                          <w:p w:rsidR="005048D6" w:rsidRPr="000725A6" w:rsidRDefault="005048D6" w:rsidP="005048D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color w:val="002060"/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1696" behindDoc="0" locked="0" layoutInCell="1" allowOverlap="1" wp14:anchorId="667225E3" wp14:editId="44245E5D">
                  <wp:simplePos x="0" y="0"/>
                  <wp:positionH relativeFrom="column">
                    <wp:posOffset>1694815</wp:posOffset>
                  </wp:positionH>
                  <wp:positionV relativeFrom="paragraph">
                    <wp:posOffset>4662170</wp:posOffset>
                  </wp:positionV>
                  <wp:extent cx="1043305" cy="1282700"/>
                  <wp:effectExtent l="0" t="0" r="4445" b="0"/>
                  <wp:wrapNone/>
                  <wp:docPr id="3" name="Image 3" descr="RÃ©sultat de recherche d'images pour &quot;fifa 19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fifa 19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2" r="13694"/>
                          <a:stretch/>
                        </pic:blipFill>
                        <pic:spPr bwMode="auto">
                          <a:xfrm>
                            <a:off x="0" y="0"/>
                            <a:ext cx="104330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</w:tcPr>
          <w:p w:rsidR="00EF7C69" w:rsidRPr="002360E7" w:rsidRDefault="0039134C">
            <w:pPr>
              <w:rPr>
                <w:noProof/>
              </w:rPr>
            </w:pPr>
            <w:r w:rsidRPr="000109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244FB03" wp14:editId="6B5E8B23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1958975</wp:posOffset>
                      </wp:positionV>
                      <wp:extent cx="2797175" cy="763905"/>
                      <wp:effectExtent l="0" t="0" r="3175" b="0"/>
                      <wp:wrapNone/>
                      <wp:docPr id="17" name="ZoneTexte 3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7175" cy="76390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effectLst>
                                <a:softEdge rad="63500"/>
                              </a:effectLst>
                            </wps:spPr>
                            <wps:txbx>
                              <w:txbxContent>
                                <w:p w:rsidR="005048D6" w:rsidRPr="000725A6" w:rsidRDefault="005048D6" w:rsidP="005048D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2060"/>
                                      <w:sz w:val="18"/>
                                    </w:rPr>
                                  </w:pPr>
                                  <w:r w:rsidRPr="000725A6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Cs w:val="36"/>
                                    </w:rPr>
                                    <w:t xml:space="preserve">VENDREDI </w:t>
                                  </w:r>
                                  <w:r w:rsidR="00133210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Cs w:val="36"/>
                                    </w:rPr>
                                    <w:t>26 OCOTBRE</w:t>
                                  </w:r>
                                </w:p>
                                <w:p w:rsidR="005048D6" w:rsidRPr="000725A6" w:rsidRDefault="005048D6" w:rsidP="005048D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i/>
                                      <w:color w:val="002060"/>
                                      <w:sz w:val="16"/>
                                    </w:rPr>
                                  </w:pPr>
                                  <w:r w:rsidRPr="000725A6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 xml:space="preserve">10h à 12h : </w:t>
                                  </w:r>
                                  <w:r w:rsidR="00A77D5A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 xml:space="preserve">BASKET BALL </w:t>
                                  </w:r>
                                </w:p>
                                <w:p w:rsidR="005048D6" w:rsidRPr="000725A6" w:rsidRDefault="005048D6" w:rsidP="005048D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i/>
                                      <w:color w:val="002060"/>
                                      <w:sz w:val="16"/>
                                    </w:rPr>
                                  </w:pPr>
                                  <w:r w:rsidRPr="000725A6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>14</w:t>
                                  </w:r>
                                  <w:r w:rsidR="00DA2B68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 xml:space="preserve">h </w:t>
                                  </w:r>
                                  <w:r w:rsidRPr="000725A6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 xml:space="preserve"> à 17h : </w:t>
                                  </w:r>
                                  <w:r w:rsidR="009E6A17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>SOCCER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30.65pt;margin-top:154.25pt;width:220.25pt;height:60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" fillcolor="#dc9686 [1940]" stroked="f">
                      <v:fill color2="#e8b9ae [1300]" rotate="t" focusposition=".5,.5" focussize="" colors="0 #dd9787;1 #fbdfda;1 #fdefec" focus="100%" type="gradientRadial"/>
                      <v:textbox>
                        <w:txbxContent>
                          <w:p w:rsidR="005048D6" w:rsidRPr="000725A6" w:rsidRDefault="005048D6" w:rsidP="005048D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2060"/>
                                <w:sz w:val="18"/>
                              </w:rPr>
                            </w:pPr>
                            <w:r w:rsidRPr="000725A6">
                              <w:rPr>
                                <w:rFonts w:asciiTheme="minorHAnsi" w:hAnsi="Book Antiqua" w:cstheme="minorBidi"/>
                                <w:b/>
                                <w:bCs/>
                                <w:color w:val="002060"/>
                                <w:kern w:val="24"/>
                                <w:szCs w:val="36"/>
                              </w:rPr>
                              <w:t xml:space="preserve">VENDREDI </w:t>
                            </w:r>
                            <w:r w:rsidR="00133210">
                              <w:rPr>
                                <w:rFonts w:asciiTheme="minorHAnsi" w:hAnsi="Book Antiqua" w:cstheme="minorBidi"/>
                                <w:b/>
                                <w:bCs/>
                                <w:color w:val="002060"/>
                                <w:kern w:val="24"/>
                                <w:szCs w:val="36"/>
                              </w:rPr>
                              <w:t>26 OCOTBRE</w:t>
                            </w:r>
                          </w:p>
                          <w:p w:rsidR="005048D6" w:rsidRPr="000725A6" w:rsidRDefault="005048D6" w:rsidP="005048D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color w:val="002060"/>
                                <w:sz w:val="16"/>
                              </w:rPr>
                            </w:pPr>
                            <w:r w:rsidRPr="000725A6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 xml:space="preserve">10h à 12h : </w:t>
                            </w:r>
                            <w:r w:rsidR="00A77D5A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 xml:space="preserve">BASKET BALL </w:t>
                            </w:r>
                          </w:p>
                          <w:p w:rsidR="005048D6" w:rsidRPr="000725A6" w:rsidRDefault="005048D6" w:rsidP="005048D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color w:val="002060"/>
                                <w:sz w:val="16"/>
                              </w:rPr>
                            </w:pPr>
                            <w:r w:rsidRPr="000725A6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>14</w:t>
                            </w:r>
                            <w:r w:rsidR="00DA2B68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 xml:space="preserve">h </w:t>
                            </w:r>
                            <w:r w:rsidRPr="000725A6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 xml:space="preserve"> à 17h : </w:t>
                            </w:r>
                            <w:r w:rsidR="009E6A17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>SOCCER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3" w:type="dxa"/>
          </w:tcPr>
          <w:p w:rsidR="00EF7C69" w:rsidRPr="002360E7" w:rsidRDefault="0039134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5792" behindDoc="0" locked="0" layoutInCell="1" allowOverlap="1" wp14:anchorId="3774676D" wp14:editId="07B0A2E8">
                  <wp:simplePos x="0" y="0"/>
                  <wp:positionH relativeFrom="column">
                    <wp:posOffset>287759</wp:posOffset>
                  </wp:positionH>
                  <wp:positionV relativeFrom="paragraph">
                    <wp:posOffset>691324</wp:posOffset>
                  </wp:positionV>
                  <wp:extent cx="1313947" cy="1010094"/>
                  <wp:effectExtent l="0" t="0" r="635" b="0"/>
                  <wp:wrapNone/>
                  <wp:docPr id="12" name="Image 12" descr="Résultat de recherche d'images pour &quot;tir sportif dessin coul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tir sportif dessin couleu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85" b="18304"/>
                          <a:stretch/>
                        </pic:blipFill>
                        <pic:spPr bwMode="auto">
                          <a:xfrm>
                            <a:off x="0" y="0"/>
                            <a:ext cx="1313947" cy="101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43" w:type="dxa"/>
          </w:tcPr>
          <w:p w:rsidR="00EF7C69" w:rsidRPr="002360E7" w:rsidRDefault="0039134C" w:rsidP="00580932">
            <w:pPr>
              <w:rPr>
                <w:noProof/>
              </w:rPr>
            </w:pPr>
            <w:r w:rsidRPr="000109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26CE6F97" wp14:editId="589BBF75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-179070</wp:posOffset>
                      </wp:positionV>
                      <wp:extent cx="2456180" cy="872490"/>
                      <wp:effectExtent l="0" t="0" r="1270" b="3810"/>
                      <wp:wrapNone/>
                      <wp:docPr id="37" name="ZoneTexte 3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6180" cy="87249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effectLst>
                                <a:softEdge rad="63500"/>
                              </a:effectLst>
                            </wps:spPr>
                            <wps:txbx>
                              <w:txbxContent>
                                <w:p w:rsidR="00823293" w:rsidRDefault="00823293" w:rsidP="0013321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Cs w:val="36"/>
                                    </w:rPr>
                                  </w:pPr>
                                </w:p>
                                <w:p w:rsidR="00133210" w:rsidRPr="000725A6" w:rsidRDefault="00133210" w:rsidP="0013321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206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Cs w:val="36"/>
                                    </w:rPr>
                                    <w:t>JEUDI 25 OCTOBRE</w:t>
                                  </w:r>
                                </w:p>
                                <w:p w:rsidR="00133210" w:rsidRPr="000725A6" w:rsidRDefault="00133210" w:rsidP="0013321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i/>
                                      <w:color w:val="002060"/>
                                      <w:sz w:val="16"/>
                                    </w:rPr>
                                  </w:pPr>
                                  <w:r w:rsidRPr="000725A6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 xml:space="preserve">10h à 12h : </w:t>
                                  </w:r>
                                  <w:r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>HANDI PARCOURS</w:t>
                                  </w:r>
                                </w:p>
                                <w:p w:rsidR="00133210" w:rsidRPr="000725A6" w:rsidRDefault="00133210" w:rsidP="0013321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i/>
                                      <w:color w:val="002060"/>
                                      <w:sz w:val="16"/>
                                    </w:rPr>
                                  </w:pPr>
                                  <w:r w:rsidRPr="000725A6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>14</w:t>
                                  </w:r>
                                  <w:r w:rsidR="00DA2B68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>h</w:t>
                                  </w:r>
                                  <w:r w:rsidRPr="000725A6"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 xml:space="preserve"> à 17h :</w:t>
                                  </w:r>
                                  <w:r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22"/>
                                      <w:szCs w:val="36"/>
                                    </w:rPr>
                                    <w:t xml:space="preserve"> TIR SPORTIF</w:t>
                                  </w:r>
                                </w:p>
                                <w:p w:rsidR="00133210" w:rsidRPr="000725A6" w:rsidRDefault="00133210" w:rsidP="0013321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i/>
                                      <w:color w:val="002060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34.4pt;margin-top:-14.1pt;width:193.4pt;height:68.7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" fillcolor="#dc9686 [1940]" stroked="f">
                      <v:fill color2="#e8b9ae [1300]" rotate="t" focusposition=".5,.5" focussize="" colors="0 #dd9787;1 #fbdfda;1 #fdefec" focus="100%" type="gradientRadial"/>
                      <v:textbox>
                        <w:txbxContent>
                          <w:p w:rsidR="00823293" w:rsidRDefault="00823293" w:rsidP="0013321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Book Antiqua" w:cstheme="minorBidi"/>
                                <w:b/>
                                <w:bCs/>
                                <w:color w:val="002060"/>
                                <w:kern w:val="24"/>
                                <w:szCs w:val="36"/>
                              </w:rPr>
                            </w:pPr>
                          </w:p>
                          <w:p w:rsidR="00133210" w:rsidRPr="000725A6" w:rsidRDefault="00133210" w:rsidP="0013321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2060"/>
                                <w:sz w:val="18"/>
                              </w:rPr>
                            </w:pPr>
                            <w:r>
                              <w:rPr>
                                <w:rFonts w:asciiTheme="minorHAnsi" w:hAnsi="Book Antiqua" w:cstheme="minorBidi"/>
                                <w:b/>
                                <w:bCs/>
                                <w:color w:val="002060"/>
                                <w:kern w:val="24"/>
                                <w:szCs w:val="36"/>
                              </w:rPr>
                              <w:t>JEUDI 25 OCTOBRE</w:t>
                            </w:r>
                          </w:p>
                          <w:p w:rsidR="00133210" w:rsidRPr="000725A6" w:rsidRDefault="00133210" w:rsidP="0013321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color w:val="002060"/>
                                <w:sz w:val="16"/>
                              </w:rPr>
                            </w:pPr>
                            <w:r w:rsidRPr="000725A6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 xml:space="preserve">10h à 12h : </w:t>
                            </w:r>
                            <w:r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>HANDI PARCOURS</w:t>
                            </w:r>
                          </w:p>
                          <w:p w:rsidR="00133210" w:rsidRPr="000725A6" w:rsidRDefault="00133210" w:rsidP="0013321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color w:val="002060"/>
                                <w:sz w:val="16"/>
                              </w:rPr>
                            </w:pPr>
                            <w:r w:rsidRPr="000725A6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>14</w:t>
                            </w:r>
                            <w:r w:rsidR="00DA2B68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>h</w:t>
                            </w:r>
                            <w:r w:rsidRPr="000725A6"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 xml:space="preserve"> à 17h :</w:t>
                            </w:r>
                            <w:r>
                              <w:rPr>
                                <w:rFonts w:asciiTheme="minorHAnsi" w:hAnsi="Book Antiqu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22"/>
                                <w:szCs w:val="36"/>
                              </w:rPr>
                              <w:t xml:space="preserve"> TIR SPORTIF</w:t>
                            </w:r>
                          </w:p>
                          <w:p w:rsidR="00133210" w:rsidRPr="000725A6" w:rsidRDefault="00133210" w:rsidP="0013321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color w:val="002060"/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F7C69" w:rsidRPr="002360E7" w:rsidRDefault="001A0DCE" w:rsidP="001210A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976" behindDoc="0" locked="0" layoutInCell="1" allowOverlap="1" wp14:anchorId="097FD14F" wp14:editId="078D8C02">
                  <wp:simplePos x="0" y="0"/>
                  <wp:positionH relativeFrom="column">
                    <wp:posOffset>1717040</wp:posOffset>
                  </wp:positionH>
                  <wp:positionV relativeFrom="paragraph">
                    <wp:posOffset>1785620</wp:posOffset>
                  </wp:positionV>
                  <wp:extent cx="1005840" cy="1008380"/>
                  <wp:effectExtent l="114300" t="57150" r="80010" b="13462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o_club4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83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031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4FD58F81" wp14:editId="4EEF31D0">
                      <wp:simplePos x="0" y="0"/>
                      <wp:positionH relativeFrom="column">
                        <wp:posOffset>-511999</wp:posOffset>
                      </wp:positionH>
                      <wp:positionV relativeFrom="paragraph">
                        <wp:posOffset>3666547</wp:posOffset>
                      </wp:positionV>
                      <wp:extent cx="2333768" cy="3111689"/>
                      <wp:effectExtent l="0" t="0" r="9525" b="0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768" cy="31116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softEdge rad="31750"/>
                              </a:effectLst>
                            </wps:spPr>
                            <wps:txbx>
                              <w:txbxContent>
                                <w:p w:rsidR="006515B5" w:rsidRPr="006515B5" w:rsidRDefault="006515B5" w:rsidP="006515B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2"/>
                                    </w:rPr>
                                  </w:pPr>
                                  <w:r w:rsidRPr="0039134C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2"/>
                                      <w:u w:val="single"/>
                                    </w:rPr>
                                    <w:t>TARIFS :</w:t>
                                  </w:r>
                                  <w:r w:rsidRPr="006515B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2"/>
                                    </w:rPr>
                                    <w:t xml:space="preserve">                                              LICENCIE FCOFI : 50 euros                   NON LICENCIES : 70 euros</w:t>
                                  </w:r>
                                </w:p>
                                <w:p w:rsidR="006515B5" w:rsidRPr="006515B5" w:rsidRDefault="006515B5" w:rsidP="006515B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2"/>
                                    </w:rPr>
                                  </w:pPr>
                                  <w:r w:rsidRPr="006515B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2"/>
                                    </w:rPr>
                                    <w:t>CHEQUES « SPORTS VACANCES » ACCEPTES.</w:t>
                                  </w:r>
                                </w:p>
                                <w:p w:rsidR="000A4EF0" w:rsidRPr="00A87A1E" w:rsidRDefault="000A4EF0" w:rsidP="000A4EF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2"/>
                                    </w:rPr>
                                  </w:pPr>
                                  <w:r w:rsidRPr="00A87A1E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2"/>
                                    </w:rPr>
                                    <w:t>Une inscription à la journée peut être organisée, dans la limite des places disponibles sur la journée choisie, soit 20 euros.</w:t>
                                  </w:r>
                                </w:p>
                                <w:p w:rsidR="00870310" w:rsidRPr="00A87A1E" w:rsidRDefault="00870310" w:rsidP="000A4EF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2"/>
                                    </w:rPr>
                                  </w:pPr>
                                  <w:r w:rsidRPr="00A87A1E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2"/>
                                    </w:rPr>
                                    <w:t xml:space="preserve">Un minimum de 12 stagiaires devra être requis pour le maintien du stage. </w:t>
                                  </w:r>
                                </w:p>
                                <w:p w:rsidR="00870310" w:rsidRPr="00A87A1E" w:rsidRDefault="00870310" w:rsidP="000A4EF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2"/>
                                    </w:rPr>
                                  </w:pPr>
                                  <w:r w:rsidRPr="00A87A1E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2"/>
                                    </w:rPr>
                                    <w:t>De plus, les activités sont susceptibles d’être modifiées au cours du stage.</w:t>
                                  </w:r>
                                </w:p>
                                <w:p w:rsidR="00870310" w:rsidRPr="000A4EF0" w:rsidRDefault="00870310" w:rsidP="000A4EF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A4EF0" w:rsidRPr="000A4EF0" w:rsidRDefault="000A4EF0" w:rsidP="000A4EF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Franklin Gothic Heavy" w:hAnsi="Franklin Gothic Heavy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A4EF0" w:rsidRPr="000A4EF0" w:rsidRDefault="000A4EF0" w:rsidP="000A4EF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Franklin Gothic Heavy" w:hAnsi="Franklin Gothic Heavy"/>
                                      <w:sz w:val="24"/>
                                      <w:szCs w:val="24"/>
                                    </w:rPr>
                                  </w:pPr>
                                  <w:r w:rsidRPr="000A4EF0">
                                    <w:rPr>
                                      <w:rFonts w:ascii="Franklin Gothic Heavy" w:hAnsi="Franklin Gothic Heavy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6515B5" w:rsidRPr="00C56F21" w:rsidRDefault="006515B5" w:rsidP="000A4EF0">
                                  <w:pPr>
                                    <w:rPr>
                                      <w:b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8" o:spid="_x0000_s1037" type="#_x0000_t202" style="position:absolute;margin-left:-40.3pt;margin-top:288.7pt;width:183.75pt;height:24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" fillcolor="#99c2df [1301]" stroked="f" strokeweight=".5pt">
                      <v:textbox>
                        <w:txbxContent>
                          <w:p w:rsidR="006515B5" w:rsidRPr="006515B5" w:rsidRDefault="006515B5" w:rsidP="00651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2"/>
                              </w:rPr>
                            </w:pPr>
                            <w:r w:rsidRPr="0039134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2"/>
                                <w:u w:val="single"/>
                              </w:rPr>
                              <w:t>TARIFS :</w:t>
                            </w:r>
                            <w:r w:rsidRPr="006515B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2"/>
                              </w:rPr>
                              <w:t xml:space="preserve">                                              LICENCIE FCOFI : 50 euros                   NON LICENCIES : 70 euros</w:t>
                            </w:r>
                          </w:p>
                          <w:p w:rsidR="006515B5" w:rsidRPr="006515B5" w:rsidRDefault="006515B5" w:rsidP="00651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2"/>
                              </w:rPr>
                            </w:pPr>
                            <w:r w:rsidRPr="006515B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2"/>
                              </w:rPr>
                              <w:t>CHEQUES « SPORTS VACANCES » ACCEPTES.</w:t>
                            </w:r>
                          </w:p>
                          <w:p w:rsidR="000A4EF0" w:rsidRPr="00A87A1E" w:rsidRDefault="000A4EF0" w:rsidP="000A4E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2"/>
                              </w:rPr>
                            </w:pPr>
                            <w:r w:rsidRPr="00A87A1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2"/>
                              </w:rPr>
                              <w:t>Une inscription à la journée peut être organisée, dans la limite des places disponibles sur la journée choisie, soit 20 euros.</w:t>
                            </w:r>
                          </w:p>
                          <w:p w:rsidR="00870310" w:rsidRPr="00A87A1E" w:rsidRDefault="00870310" w:rsidP="000A4E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2"/>
                              </w:rPr>
                            </w:pPr>
                            <w:r w:rsidRPr="00A87A1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2"/>
                              </w:rPr>
                              <w:t xml:space="preserve">Un minimum de 12 stagiaires devra être requis pour le maintien du stage. </w:t>
                            </w:r>
                          </w:p>
                          <w:p w:rsidR="00870310" w:rsidRPr="00A87A1E" w:rsidRDefault="00870310" w:rsidP="000A4E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2"/>
                              </w:rPr>
                            </w:pPr>
                            <w:r w:rsidRPr="00A87A1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2"/>
                              </w:rPr>
                              <w:t>De plus, les activités sont susceptibles d’être modifiées au cours du stage.</w:t>
                            </w:r>
                          </w:p>
                          <w:p w:rsidR="00870310" w:rsidRPr="000A4EF0" w:rsidRDefault="00870310" w:rsidP="000A4E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:rsidR="000A4EF0" w:rsidRPr="000A4EF0" w:rsidRDefault="000A4EF0" w:rsidP="000A4E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 Gothic Heavy" w:hAnsi="Franklin Gothic Heavy"/>
                                <w:sz w:val="24"/>
                                <w:szCs w:val="24"/>
                              </w:rPr>
                            </w:pPr>
                          </w:p>
                          <w:p w:rsidR="000A4EF0" w:rsidRPr="000A4EF0" w:rsidRDefault="000A4EF0" w:rsidP="000A4E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 Gothic Heavy" w:hAnsi="Franklin Gothic Heavy"/>
                                <w:sz w:val="24"/>
                                <w:szCs w:val="24"/>
                              </w:rPr>
                            </w:pPr>
                            <w:r w:rsidRPr="000A4EF0">
                              <w:rPr>
                                <w:rFonts w:ascii="Franklin Gothic Heavy" w:hAnsi="Franklin Gothic Heavy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515B5" w:rsidRPr="00C56F21" w:rsidRDefault="006515B5" w:rsidP="000A4EF0">
                            <w:pPr>
                              <w:rPr>
                                <w:b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1F06" w:rsidRPr="000109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604AA1A" wp14:editId="3BFE8781">
                      <wp:simplePos x="0" y="0"/>
                      <wp:positionH relativeFrom="column">
                        <wp:posOffset>-600709</wp:posOffset>
                      </wp:positionH>
                      <wp:positionV relativeFrom="paragraph">
                        <wp:posOffset>2947451</wp:posOffset>
                      </wp:positionV>
                      <wp:extent cx="1954924" cy="408940"/>
                      <wp:effectExtent l="0" t="0" r="7620" b="0"/>
                      <wp:wrapNone/>
                      <wp:docPr id="27" name="ZoneTexte 3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4924" cy="40894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effectLst>
                                <a:softEdge rad="63500"/>
                              </a:effectLst>
                            </wps:spPr>
                            <wps:txbx>
                              <w:txbxContent>
                                <w:p w:rsidR="005048D6" w:rsidRPr="000725A6" w:rsidRDefault="005048D6" w:rsidP="005048D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2060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inorHAnsi" w:hAnsi="Book Antiqu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Cs w:val="36"/>
                                    </w:rPr>
                                    <w:t>Retour en famille à 17h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604AA1A" id="_x0000_s1038" type="#_x0000_t202" style="position:absolute;margin-left:-47.3pt;margin-top:232.1pt;width:153.95pt;height:32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" fillcolor="#dc9686 [1940]" stroked="f">
                      <v:fill color2="#e8b9ae [1300]" rotate="t" focusposition=".5,.5" focussize="" colors="0 #dd9787;1 #fbdfda;1 #fdefec" focus="100%" type="gradientRadial"/>
                      <v:textbox>
                        <w:txbxContent>
                          <w:p w:rsidR="005048D6" w:rsidRPr="000725A6" w:rsidRDefault="005048D6" w:rsidP="005048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2060"/>
                                <w:sz w:val="16"/>
                              </w:rPr>
                            </w:pPr>
                            <w:r>
                              <w:rPr>
                                <w:rFonts w:asciiTheme="minorHAnsi" w:hAnsi="Book Antiqua" w:cstheme="minorBidi"/>
                                <w:b/>
                                <w:bCs/>
                                <w:color w:val="002060"/>
                                <w:kern w:val="24"/>
                                <w:szCs w:val="36"/>
                              </w:rPr>
                              <w:t>Retour en famille à 17h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0BBE">
              <w:rPr>
                <w:noProof/>
              </w:rPr>
              <w:drawing>
                <wp:anchor distT="0" distB="0" distL="114300" distR="114300" simplePos="0" relativeHeight="251706880" behindDoc="0" locked="0" layoutInCell="1" allowOverlap="1" wp14:anchorId="61008E20" wp14:editId="6D593F35">
                  <wp:simplePos x="0" y="0"/>
                  <wp:positionH relativeFrom="column">
                    <wp:posOffset>1449727</wp:posOffset>
                  </wp:positionH>
                  <wp:positionV relativeFrom="paragraph">
                    <wp:posOffset>2837092</wp:posOffset>
                  </wp:positionV>
                  <wp:extent cx="914400" cy="965883"/>
                  <wp:effectExtent l="133350" t="76200" r="76200" b="139065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13367017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311" cy="9668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:rsidR="00EF7C69" w:rsidRPr="002360E7" w:rsidRDefault="00C1007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1B5791D1" wp14:editId="0981BD58">
                      <wp:simplePos x="0" y="0"/>
                      <wp:positionH relativeFrom="column">
                        <wp:posOffset>172130</wp:posOffset>
                      </wp:positionH>
                      <wp:positionV relativeFrom="paragraph">
                        <wp:posOffset>5400749</wp:posOffset>
                      </wp:positionV>
                      <wp:extent cx="1730375" cy="797442"/>
                      <wp:effectExtent l="0" t="0" r="22225" b="22225"/>
                      <wp:wrapNone/>
                      <wp:docPr id="13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797442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157000"/>
                                      <a:satMod val="101000"/>
                                    </a:schemeClr>
                                  </a:gs>
                                  <a:gs pos="5000">
                                    <a:schemeClr val="accent1">
                                      <a:lumMod val="137000"/>
                                      <a:satMod val="103000"/>
                                    </a:schemeClr>
                                  </a:gs>
                                  <a:gs pos="26000">
                                    <a:schemeClr val="accent1">
                                      <a:lumMod val="115000"/>
                                      <a:satMod val="109000"/>
                                    </a:schemeClr>
                                  </a:gs>
                                </a:gsLst>
                              </a:gradFill>
                              <a:ln/>
                              <a:effectLst>
                                <a:softEdge rad="63500"/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07F8" w:rsidRPr="009A54F0" w:rsidRDefault="006E07F8" w:rsidP="009A54F0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4"/>
                                    </w:rPr>
                                  </w:pPr>
                                  <w:r w:rsidRPr="009A54F0">
                                    <w:rPr>
                                      <w:b/>
                                      <w:color w:val="002060"/>
                                      <w:sz w:val="24"/>
                                      <w:u w:val="single"/>
                                    </w:rPr>
                                    <w:t>RE</w:t>
                                  </w:r>
                                  <w:r w:rsidR="00E422F1">
                                    <w:rPr>
                                      <w:b/>
                                      <w:color w:val="002060"/>
                                      <w:sz w:val="24"/>
                                      <w:u w:val="single"/>
                                    </w:rPr>
                                    <w:t>SERVATION OBLIGATOIRE AVANT LE 17/10</w:t>
                                  </w:r>
                                  <w:r w:rsidRPr="009A54F0">
                                    <w:rPr>
                                      <w:b/>
                                      <w:color w:val="002060"/>
                                      <w:sz w:val="24"/>
                                      <w:u w:val="single"/>
                                    </w:rPr>
                                    <w:t xml:space="preserve">. </w:t>
                                  </w:r>
                                  <w:r w:rsidR="00870310">
                                    <w:rPr>
                                      <w:b/>
                                      <w:color w:val="00206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3" o:spid="_x0000_s1039" type="#_x0000_t202" style="position:absolute;margin-left:13.55pt;margin-top:425.25pt;width:136.25pt;height:62.8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" fillcolor="#6c2d1f [1796]" strokecolor="#c45238 [3204]" strokeweight=".5pt">
                      <v:fill color2="#1a0b07 [452]" rotate="t" colors="0 #e6b2a6;3277f #dc8f7d;17039f #d4674e" focus="100%" type="gradient">
                        <o:fill v:ext="view" type="gradientUnscaled"/>
                      </v:fill>
                      <v:textbox>
                        <w:txbxContent>
                          <w:p w:rsidR="006E07F8" w:rsidRPr="009A54F0" w:rsidRDefault="006E07F8" w:rsidP="009A54F0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bookmarkStart w:id="1" w:name="_GoBack"/>
                            <w:bookmarkEnd w:id="1"/>
                            <w:r w:rsidRPr="009A54F0">
                              <w:rPr>
                                <w:b/>
                                <w:color w:val="002060"/>
                                <w:sz w:val="24"/>
                                <w:u w:val="single"/>
                              </w:rPr>
                              <w:t>RE</w:t>
                            </w:r>
                            <w:r w:rsidR="00E422F1">
                              <w:rPr>
                                <w:b/>
                                <w:color w:val="002060"/>
                                <w:sz w:val="24"/>
                                <w:u w:val="single"/>
                              </w:rPr>
                              <w:t>SERVATION OBLIGATOIRE AVANT LE 17/10</w:t>
                            </w:r>
                            <w:r w:rsidRPr="009A54F0">
                              <w:rPr>
                                <w:b/>
                                <w:color w:val="002060"/>
                                <w:sz w:val="24"/>
                                <w:u w:val="single"/>
                              </w:rPr>
                              <w:t xml:space="preserve">. </w:t>
                            </w:r>
                            <w:r w:rsidR="00870310">
                              <w:rPr>
                                <w:b/>
                                <w:color w:val="002060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3851" w:type="dxa"/>
          </w:tcPr>
          <w:p w:rsidR="00EF7C69" w:rsidRPr="002360E7" w:rsidRDefault="00581FD4">
            <w:pPr>
              <w:rPr>
                <w:noProof/>
              </w:rPr>
            </w:pPr>
            <w:r w:rsidRPr="00E502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0E7E974" wp14:editId="3BF40459">
                      <wp:simplePos x="0" y="0"/>
                      <wp:positionH relativeFrom="column">
                        <wp:posOffset>-339380</wp:posOffset>
                      </wp:positionH>
                      <wp:positionV relativeFrom="paragraph">
                        <wp:posOffset>100940</wp:posOffset>
                      </wp:positionV>
                      <wp:extent cx="2838203" cy="2351315"/>
                      <wp:effectExtent l="0" t="0" r="19685" b="11430"/>
                      <wp:wrapNone/>
                      <wp:docPr id="36" name="ZoneTexte 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23138C0A-5FB6-4E05-96FC-11581E361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203" cy="235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tint val="66000"/>
                                  <a:satMod val="160000"/>
                                </a:schemeClr>
                              </a:solidFill>
                              <a:effectLst>
                                <a:softEdge rad="63500"/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502A7" w:rsidRPr="0039134C" w:rsidRDefault="00E502A7" w:rsidP="00E502A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002060"/>
                                      <w:sz w:val="22"/>
                                      <w:u w:val="single"/>
                                    </w:rPr>
                                  </w:pPr>
                                  <w:r w:rsidRPr="0039134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  <w:u w:val="single"/>
                                    </w:rPr>
                                    <w:t>Encadrement :</w:t>
                                  </w:r>
                                  <w:r w:rsidRPr="0039134C">
                                    <w:rPr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:rsidR="00E502A7" w:rsidRPr="007F5A75" w:rsidRDefault="00E502A7" w:rsidP="002C39D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</w:rPr>
                                  </w:pPr>
                                  <w:r w:rsidRPr="007F5A75">
                                    <w:rPr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</w:rPr>
                                    <w:t>Toutes les personnes intervenant lors de ce stage sont diplômées d’état et/ou de la Fédération Française de Football</w:t>
                                  </w:r>
                                </w:p>
                                <w:p w:rsidR="00E502A7" w:rsidRPr="007F5A75" w:rsidRDefault="00E502A7" w:rsidP="00E502A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002060"/>
                                      <w:sz w:val="22"/>
                                    </w:rPr>
                                  </w:pPr>
                                </w:p>
                                <w:p w:rsidR="00E502A7" w:rsidRPr="007F5A75" w:rsidRDefault="00E502A7" w:rsidP="00E502A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002060"/>
                                      <w:sz w:val="22"/>
                                    </w:rPr>
                                  </w:pPr>
                                  <w:r w:rsidRPr="007F5A75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</w:rPr>
                                    <w:t>E</w:t>
                                  </w:r>
                                  <w:r w:rsidR="006E07F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</w:rPr>
                                    <w:t>ncadrant</w:t>
                                  </w:r>
                                  <w:r w:rsidRPr="007F5A75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</w:rPr>
                                    <w:t>s :</w:t>
                                  </w:r>
                                </w:p>
                                <w:p w:rsidR="00E502A7" w:rsidRPr="006E07F8" w:rsidRDefault="00E502A7" w:rsidP="006E07F8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</w:rPr>
                                  </w:pPr>
                                  <w:r w:rsidRPr="007F5A75">
                                    <w:rPr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</w:rPr>
                                    <w:t xml:space="preserve">Hervé, Damien, </w:t>
                                  </w:r>
                                  <w:r w:rsidR="0039134C">
                                    <w:rPr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</w:rPr>
                                    <w:t xml:space="preserve">Jean, </w:t>
                                  </w:r>
                                  <w:r w:rsidR="00E422F1">
                                    <w:rPr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</w:rPr>
                                    <w:t>Julie,</w:t>
                                  </w:r>
                                  <w:r w:rsidR="006E07F8">
                                    <w:rPr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</w:rPr>
                                    <w:t xml:space="preserve"> </w:t>
                                  </w:r>
                                  <w:r w:rsidRPr="007F5A75">
                                    <w:rPr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</w:rPr>
                                    <w:t xml:space="preserve">Audrey, </w:t>
                                  </w:r>
                                  <w:proofErr w:type="spellStart"/>
                                  <w:r w:rsidR="00E422F1">
                                    <w:rPr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</w:rPr>
                                    <w:t>Laïd</w:t>
                                  </w:r>
                                  <w:proofErr w:type="spellEnd"/>
                                  <w:r w:rsidR="00E422F1">
                                    <w:rPr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</w:rPr>
                                    <w:t>, Florian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Texte 35" o:spid="_x0000_s1040" type="#_x0000_t202" style="position:absolute;margin-left:-26.7pt;margin-top:7.95pt;width:223.5pt;height:185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" fillcolor="#e8b9ae [1300]" strokecolor="#c45238 [3204]" strokeweight=".5pt">
                      <v:textbox>
                        <w:txbxContent>
                          <w:p w:rsidR="00E502A7" w:rsidRPr="0039134C" w:rsidRDefault="00E502A7" w:rsidP="00E502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22"/>
                                <w:u w:val="single"/>
                              </w:rPr>
                            </w:pPr>
                            <w:r w:rsidRPr="0039134C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32"/>
                                <w:u w:val="single"/>
                              </w:rPr>
                              <w:t>Encadrement :</w:t>
                            </w:r>
                            <w:r w:rsidRPr="0039134C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E502A7" w:rsidRPr="007F5A75" w:rsidRDefault="00E502A7" w:rsidP="002C39D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7F5A75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32"/>
                              </w:rPr>
                              <w:t>Toutes les personnes intervenant lors de ce stage sont diplômées d’état et/ou de la Fédération Française de Football</w:t>
                            </w:r>
                          </w:p>
                          <w:p w:rsidR="00E502A7" w:rsidRPr="007F5A75" w:rsidRDefault="00E502A7" w:rsidP="00E502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  <w:p w:rsidR="00E502A7" w:rsidRPr="007F5A75" w:rsidRDefault="00E502A7" w:rsidP="00E502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22"/>
                              </w:rPr>
                            </w:pPr>
                            <w:r w:rsidRPr="007F5A7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32"/>
                              </w:rPr>
                              <w:t>E</w:t>
                            </w:r>
                            <w:r w:rsidR="006E07F8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32"/>
                              </w:rPr>
                              <w:t>ncadrant</w:t>
                            </w:r>
                            <w:r w:rsidRPr="007F5A7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32"/>
                              </w:rPr>
                              <w:t>s :</w:t>
                            </w:r>
                          </w:p>
                          <w:p w:rsidR="00E502A7" w:rsidRPr="006E07F8" w:rsidRDefault="00E502A7" w:rsidP="006E07F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7F5A75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32"/>
                              </w:rPr>
                              <w:t xml:space="preserve">Hervé, Damien, </w:t>
                            </w:r>
                            <w:r w:rsidR="0039134C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32"/>
                              </w:rPr>
                              <w:t xml:space="preserve">Jean, </w:t>
                            </w:r>
                            <w:r w:rsidR="00E422F1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32"/>
                              </w:rPr>
                              <w:t>Julie,</w:t>
                            </w:r>
                            <w:r w:rsidR="006E07F8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7F5A75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32"/>
                              </w:rPr>
                              <w:t xml:space="preserve">Audrey, </w:t>
                            </w:r>
                            <w:proofErr w:type="spellStart"/>
                            <w:r w:rsidR="00E422F1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32"/>
                              </w:rPr>
                              <w:t>Laïd</w:t>
                            </w:r>
                            <w:proofErr w:type="spellEnd"/>
                            <w:r w:rsidR="00E422F1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32"/>
                              </w:rPr>
                              <w:t>, Florian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F7C69" w:rsidRPr="002360E7" w:rsidRDefault="009A54F0" w:rsidP="00540919">
            <w:pPr>
              <w:pStyle w:val="Lgend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0432" behindDoc="0" locked="0" layoutInCell="1" allowOverlap="1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4921885</wp:posOffset>
                  </wp:positionV>
                  <wp:extent cx="1455420" cy="1630680"/>
                  <wp:effectExtent l="0" t="0" r="0" b="0"/>
                  <wp:wrapThrough wrapText="bothSides">
                    <wp:wrapPolygon edited="0">
                      <wp:start x="7916" y="757"/>
                      <wp:lineTo x="5372" y="1514"/>
                      <wp:lineTo x="1979" y="3785"/>
                      <wp:lineTo x="1131" y="9336"/>
                      <wp:lineTo x="1979" y="13374"/>
                      <wp:lineTo x="5372" y="17411"/>
                      <wp:lineTo x="9895" y="20187"/>
                      <wp:lineTo x="10178" y="20692"/>
                      <wp:lineTo x="11874" y="20692"/>
                      <wp:lineTo x="12157" y="20187"/>
                      <wp:lineTo x="16681" y="17411"/>
                      <wp:lineTo x="19791" y="13374"/>
                      <wp:lineTo x="20921" y="9336"/>
                      <wp:lineTo x="20356" y="3785"/>
                      <wp:lineTo x="16963" y="1514"/>
                      <wp:lineTo x="14136" y="757"/>
                      <wp:lineTo x="7916" y="757"/>
                    </wp:wrapPolygon>
                  </wp:wrapThrough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ogo officiel 2015[1593]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column">
                    <wp:posOffset>1216009</wp:posOffset>
                  </wp:positionH>
                  <wp:positionV relativeFrom="paragraph">
                    <wp:posOffset>4019995</wp:posOffset>
                  </wp:positionV>
                  <wp:extent cx="984885" cy="865505"/>
                  <wp:effectExtent l="0" t="0" r="5715" b="0"/>
                  <wp:wrapThrough wrapText="bothSides">
                    <wp:wrapPolygon edited="0">
                      <wp:start x="9191" y="0"/>
                      <wp:lineTo x="1253" y="15213"/>
                      <wp:lineTo x="0" y="19017"/>
                      <wp:lineTo x="0" y="20919"/>
                      <wp:lineTo x="21308" y="20919"/>
                      <wp:lineTo x="21308" y="19017"/>
                      <wp:lineTo x="20054" y="15213"/>
                      <wp:lineTo x="12116" y="0"/>
                      <wp:lineTo x="9191" y="0"/>
                    </wp:wrapPolygon>
                  </wp:wrapThrough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raffic-sign-38589_960_720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07F8" w:rsidRPr="00E502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AA1DDEC" wp14:editId="5ECB92C8">
                      <wp:simplePos x="0" y="0"/>
                      <wp:positionH relativeFrom="column">
                        <wp:posOffset>-359913</wp:posOffset>
                      </wp:positionH>
                      <wp:positionV relativeFrom="paragraph">
                        <wp:posOffset>2746565</wp:posOffset>
                      </wp:positionV>
                      <wp:extent cx="3069771" cy="1104900"/>
                      <wp:effectExtent l="0" t="0" r="16510" b="19050"/>
                      <wp:wrapNone/>
                      <wp:docPr id="23" name="ZoneTexte 35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9771" cy="1104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tint val="66000"/>
                                  <a:satMod val="160000"/>
                                </a:schemeClr>
                              </a:solidFill>
                              <a:effectLst>
                                <a:softEdge rad="63500"/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5A75" w:rsidRPr="0039134C" w:rsidRDefault="007F5A75" w:rsidP="007F5A7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  <w:u w:val="single"/>
                                    </w:rPr>
                                  </w:pPr>
                                  <w:r w:rsidRPr="0039134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  <w:u w:val="single"/>
                                    </w:rPr>
                                    <w:t>Contacts téléphoniques :</w:t>
                                  </w:r>
                                </w:p>
                                <w:p w:rsidR="007F5A75" w:rsidRDefault="007F5A75" w:rsidP="007F5A7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28"/>
                                      <w:szCs w:val="32"/>
                                    </w:rPr>
                                  </w:pPr>
                                </w:p>
                                <w:p w:rsidR="007F5A75" w:rsidRDefault="007F5A75" w:rsidP="007F5A7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2060"/>
                                      <w:sz w:val="22"/>
                                    </w:rPr>
                                  </w:pPr>
                                  <w:r w:rsidRPr="007F5A75">
                                    <w:rPr>
                                      <w:b/>
                                      <w:color w:val="002060"/>
                                      <w:sz w:val="22"/>
                                    </w:rPr>
                                    <w:t>FCO FIRMINY-INSERSPORT</w:t>
                                  </w:r>
                                  <w:r>
                                    <w:rPr>
                                      <w:color w:val="002060"/>
                                      <w:sz w:val="22"/>
                                    </w:rPr>
                                    <w:t xml:space="preserve"> : 04 77 61 85 57 </w:t>
                                  </w:r>
                                </w:p>
                                <w:p w:rsidR="007F5A75" w:rsidRPr="007F5A75" w:rsidRDefault="0039134C" w:rsidP="007F5A7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206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2"/>
                                      <w:lang w:val="en-US"/>
                                    </w:rPr>
                                    <w:t>E-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002060"/>
                                      <w:sz w:val="22"/>
                                      <w:lang w:val="en-US"/>
                                    </w:rPr>
                                    <w:t xml:space="preserve">mail </w:t>
                                  </w:r>
                                  <w:r w:rsidR="007F5A75" w:rsidRPr="007F5A75">
                                    <w:rPr>
                                      <w:color w:val="002060"/>
                                      <w:sz w:val="22"/>
                                      <w:lang w:val="en-US"/>
                                    </w:rPr>
                                    <w:t>:</w:t>
                                  </w:r>
                                  <w:proofErr w:type="gramEnd"/>
                                  <w:r w:rsidR="007F5A75" w:rsidRPr="007F5A75">
                                    <w:rPr>
                                      <w:color w:val="002060"/>
                                      <w:sz w:val="22"/>
                                      <w:lang w:val="en-US"/>
                                    </w:rPr>
                                    <w:t xml:space="preserve"> </w:t>
                                  </w:r>
                                  <w:hyperlink r:id="rId25" w:history="1">
                                    <w:r w:rsidR="007F5A75" w:rsidRPr="007F5A75">
                                      <w:rPr>
                                        <w:rStyle w:val="Lienhypertexte"/>
                                        <w:sz w:val="22"/>
                                        <w:lang w:val="en-US"/>
                                      </w:rPr>
                                      <w:t>fco-firminy@bbox.fr</w:t>
                                    </w:r>
                                  </w:hyperlink>
                                </w:p>
                                <w:p w:rsidR="007F5A75" w:rsidRPr="007F5A75" w:rsidRDefault="007F5A75" w:rsidP="007F5A7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2060"/>
                                      <w:sz w:val="22"/>
                                      <w:lang w:val="en-US"/>
                                    </w:rPr>
                                  </w:pPr>
                                  <w:r w:rsidRPr="007F5A75">
                                    <w:rPr>
                                      <w:b/>
                                      <w:color w:val="002060"/>
                                      <w:sz w:val="22"/>
                                      <w:lang w:val="en-US"/>
                                    </w:rPr>
                                    <w:t>Site Internet</w:t>
                                  </w:r>
                                  <w:r>
                                    <w:rPr>
                                      <w:color w:val="002060"/>
                                      <w:sz w:val="22"/>
                                      <w:lang w:val="en-US"/>
                                    </w:rPr>
                                    <w:t>: fco-firminy.com (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  <w:sz w:val="22"/>
                                      <w:lang w:val="en-US"/>
                                    </w:rPr>
                                    <w:t>facebook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  <w:sz w:val="22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-28.35pt;margin-top:216.25pt;width:241.7pt;height:8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" fillcolor="#e8b9ae [1300]" strokecolor="#c45238 [3204]" strokeweight=".5pt">
                      <v:textbox>
                        <w:txbxContent>
                          <w:p w:rsidR="007F5A75" w:rsidRPr="0039134C" w:rsidRDefault="007F5A75" w:rsidP="007F5A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39134C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32"/>
                                <w:u w:val="single"/>
                              </w:rPr>
                              <w:t>Contacts téléphoniques :</w:t>
                            </w:r>
                          </w:p>
                          <w:p w:rsidR="007F5A75" w:rsidRDefault="007F5A75" w:rsidP="007F5A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32"/>
                              </w:rPr>
                            </w:pPr>
                          </w:p>
                          <w:p w:rsidR="007F5A75" w:rsidRDefault="007F5A75" w:rsidP="007F5A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2060"/>
                                <w:sz w:val="22"/>
                              </w:rPr>
                            </w:pPr>
                            <w:r w:rsidRPr="007F5A75">
                              <w:rPr>
                                <w:b/>
                                <w:color w:val="002060"/>
                                <w:sz w:val="22"/>
                              </w:rPr>
                              <w:t>FCO FIRMINY-INSERSPORT</w:t>
                            </w:r>
                            <w:r>
                              <w:rPr>
                                <w:color w:val="002060"/>
                                <w:sz w:val="22"/>
                              </w:rPr>
                              <w:t xml:space="preserve"> : 04 77 61 85 57 </w:t>
                            </w:r>
                          </w:p>
                          <w:p w:rsidR="007F5A75" w:rsidRPr="007F5A75" w:rsidRDefault="0039134C" w:rsidP="007F5A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206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2"/>
                                <w:lang w:val="en-US"/>
                              </w:rPr>
                              <w:t>E-</w:t>
                            </w:r>
                            <w:proofErr w:type="gramStart"/>
                            <w:r>
                              <w:rPr>
                                <w:b/>
                                <w:color w:val="002060"/>
                                <w:sz w:val="22"/>
                                <w:lang w:val="en-US"/>
                              </w:rPr>
                              <w:t xml:space="preserve">mail </w:t>
                            </w:r>
                            <w:r w:rsidR="007F5A75" w:rsidRPr="007F5A75">
                              <w:rPr>
                                <w:color w:val="002060"/>
                                <w:sz w:val="22"/>
                                <w:lang w:val="en-US"/>
                              </w:rPr>
                              <w:t>:</w:t>
                            </w:r>
                            <w:proofErr w:type="gramEnd"/>
                            <w:r w:rsidR="007F5A75" w:rsidRPr="007F5A75">
                              <w:rPr>
                                <w:color w:val="002060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hyperlink r:id="rId26" w:history="1">
                              <w:r w:rsidR="007F5A75" w:rsidRPr="007F5A75">
                                <w:rPr>
                                  <w:rStyle w:val="Lienhypertexte"/>
                                  <w:sz w:val="22"/>
                                  <w:lang w:val="en-US"/>
                                </w:rPr>
                                <w:t>fco-firminy@bbox.fr</w:t>
                              </w:r>
                            </w:hyperlink>
                          </w:p>
                          <w:p w:rsidR="007F5A75" w:rsidRPr="007F5A75" w:rsidRDefault="007F5A75" w:rsidP="007F5A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2060"/>
                                <w:sz w:val="22"/>
                                <w:lang w:val="en-US"/>
                              </w:rPr>
                            </w:pPr>
                            <w:r w:rsidRPr="007F5A75">
                              <w:rPr>
                                <w:b/>
                                <w:color w:val="002060"/>
                                <w:sz w:val="22"/>
                                <w:lang w:val="en-US"/>
                              </w:rPr>
                              <w:t>Site Internet</w:t>
                            </w:r>
                            <w:r>
                              <w:rPr>
                                <w:color w:val="002060"/>
                                <w:sz w:val="22"/>
                                <w:lang w:val="en-US"/>
                              </w:rPr>
                              <w:t>: fco-firminy.com (</w:t>
                            </w:r>
                            <w:proofErr w:type="spellStart"/>
                            <w:r>
                              <w:rPr>
                                <w:color w:val="002060"/>
                                <w:sz w:val="22"/>
                                <w:lang w:val="en-US"/>
                              </w:rPr>
                              <w:t>facebook</w:t>
                            </w:r>
                            <w:proofErr w:type="spellEnd"/>
                            <w:r>
                              <w:rPr>
                                <w:color w:val="002060"/>
                                <w:sz w:val="22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60E7" w:rsidRPr="002360E7">
              <w:rPr>
                <w:noProof/>
              </w:rPr>
              <w:t>[</w:t>
            </w:r>
          </w:p>
        </w:tc>
      </w:tr>
    </w:tbl>
    <w:p w:rsidR="00EF7C69" w:rsidRPr="002360E7" w:rsidRDefault="00DC385F">
      <w:pPr>
        <w:pStyle w:val="Sansinterligne"/>
        <w:rPr>
          <w:noProof/>
        </w:rPr>
      </w:pPr>
      <w:r>
        <w:rPr>
          <w:noProof/>
        </w:rPr>
        <w:drawing>
          <wp:anchor distT="0" distB="0" distL="114300" distR="114300" simplePos="0" relativeHeight="251743744" behindDoc="1" locked="0" layoutInCell="1" allowOverlap="1" wp14:anchorId="68CC39C7" wp14:editId="7DD170DD">
            <wp:simplePos x="0" y="0"/>
            <wp:positionH relativeFrom="margin">
              <wp:posOffset>-641445</wp:posOffset>
            </wp:positionH>
            <wp:positionV relativeFrom="paragraph">
              <wp:posOffset>-7779224</wp:posOffset>
            </wp:positionV>
            <wp:extent cx="10459085" cy="8869045"/>
            <wp:effectExtent l="0" t="0" r="0" b="8255"/>
            <wp:wrapNone/>
            <wp:docPr id="5" name="Image 5" descr="RÃ©sultat de recherche d'images pour &quot;autom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Ã©sultat de recherche d'images pour &quot;automne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085" cy="88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7C69" w:rsidRPr="002360E7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EEF" w:rsidRDefault="00AC0EEF" w:rsidP="00E422F1">
      <w:pPr>
        <w:spacing w:after="0" w:line="240" w:lineRule="auto"/>
      </w:pPr>
      <w:r>
        <w:separator/>
      </w:r>
    </w:p>
  </w:endnote>
  <w:endnote w:type="continuationSeparator" w:id="0">
    <w:p w:rsidR="00AC0EEF" w:rsidRDefault="00AC0EEF" w:rsidP="00E42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altName w:val="Franklin Gothic Heavy"/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EEF" w:rsidRDefault="00AC0EEF" w:rsidP="00E422F1">
      <w:pPr>
        <w:spacing w:after="0" w:line="240" w:lineRule="auto"/>
      </w:pPr>
      <w:r>
        <w:separator/>
      </w:r>
    </w:p>
  </w:footnote>
  <w:footnote w:type="continuationSeparator" w:id="0">
    <w:p w:rsidR="00AC0EEF" w:rsidRDefault="00AC0EEF" w:rsidP="00E422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A1242E4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59F"/>
    <w:rsid w:val="000109BC"/>
    <w:rsid w:val="000515E0"/>
    <w:rsid w:val="000725A6"/>
    <w:rsid w:val="0008353B"/>
    <w:rsid w:val="000A4EF0"/>
    <w:rsid w:val="001205A3"/>
    <w:rsid w:val="001210AB"/>
    <w:rsid w:val="00127DBD"/>
    <w:rsid w:val="00133210"/>
    <w:rsid w:val="00140330"/>
    <w:rsid w:val="001A0DCE"/>
    <w:rsid w:val="001B17E8"/>
    <w:rsid w:val="001B3F81"/>
    <w:rsid w:val="001B64A3"/>
    <w:rsid w:val="001C7CE9"/>
    <w:rsid w:val="001E28FB"/>
    <w:rsid w:val="00227D04"/>
    <w:rsid w:val="002360E7"/>
    <w:rsid w:val="0024113A"/>
    <w:rsid w:val="002748D4"/>
    <w:rsid w:val="002C3830"/>
    <w:rsid w:val="002C39D7"/>
    <w:rsid w:val="003240D2"/>
    <w:rsid w:val="00350794"/>
    <w:rsid w:val="00390402"/>
    <w:rsid w:val="0039134C"/>
    <w:rsid w:val="003D5FE1"/>
    <w:rsid w:val="003E29E0"/>
    <w:rsid w:val="003E48D7"/>
    <w:rsid w:val="003F56CF"/>
    <w:rsid w:val="004179F2"/>
    <w:rsid w:val="00417B15"/>
    <w:rsid w:val="004269A0"/>
    <w:rsid w:val="00433B94"/>
    <w:rsid w:val="00443E8B"/>
    <w:rsid w:val="0044481A"/>
    <w:rsid w:val="004552D9"/>
    <w:rsid w:val="0049523E"/>
    <w:rsid w:val="005048D6"/>
    <w:rsid w:val="005377E5"/>
    <w:rsid w:val="00540919"/>
    <w:rsid w:val="00540BBE"/>
    <w:rsid w:val="00553B18"/>
    <w:rsid w:val="00580932"/>
    <w:rsid w:val="00581FD4"/>
    <w:rsid w:val="005A65B6"/>
    <w:rsid w:val="005F69E3"/>
    <w:rsid w:val="00624E4E"/>
    <w:rsid w:val="00642719"/>
    <w:rsid w:val="006515B5"/>
    <w:rsid w:val="006562CB"/>
    <w:rsid w:val="006D50DB"/>
    <w:rsid w:val="006E07F8"/>
    <w:rsid w:val="006F524E"/>
    <w:rsid w:val="0077259F"/>
    <w:rsid w:val="007E41AE"/>
    <w:rsid w:val="007F5A75"/>
    <w:rsid w:val="00823293"/>
    <w:rsid w:val="00823832"/>
    <w:rsid w:val="0084189C"/>
    <w:rsid w:val="008650CD"/>
    <w:rsid w:val="00870310"/>
    <w:rsid w:val="008714B5"/>
    <w:rsid w:val="00877325"/>
    <w:rsid w:val="00881709"/>
    <w:rsid w:val="00895B37"/>
    <w:rsid w:val="008A09F5"/>
    <w:rsid w:val="008A28F3"/>
    <w:rsid w:val="008A669D"/>
    <w:rsid w:val="008C1A64"/>
    <w:rsid w:val="008C5E45"/>
    <w:rsid w:val="008E7884"/>
    <w:rsid w:val="008F51CD"/>
    <w:rsid w:val="00911F06"/>
    <w:rsid w:val="00920B0A"/>
    <w:rsid w:val="00941861"/>
    <w:rsid w:val="009532E2"/>
    <w:rsid w:val="009752C6"/>
    <w:rsid w:val="00975DA7"/>
    <w:rsid w:val="009A54F0"/>
    <w:rsid w:val="009B4DA9"/>
    <w:rsid w:val="009B6E3E"/>
    <w:rsid w:val="009E2252"/>
    <w:rsid w:val="009E6A17"/>
    <w:rsid w:val="009F29EE"/>
    <w:rsid w:val="00A77D5A"/>
    <w:rsid w:val="00A87A1E"/>
    <w:rsid w:val="00AB5BFB"/>
    <w:rsid w:val="00AC0EEF"/>
    <w:rsid w:val="00B82594"/>
    <w:rsid w:val="00B8651D"/>
    <w:rsid w:val="00B91E6C"/>
    <w:rsid w:val="00BB5D6D"/>
    <w:rsid w:val="00BC37E1"/>
    <w:rsid w:val="00BD2C67"/>
    <w:rsid w:val="00C10072"/>
    <w:rsid w:val="00C160D6"/>
    <w:rsid w:val="00C37160"/>
    <w:rsid w:val="00C477EC"/>
    <w:rsid w:val="00C56F21"/>
    <w:rsid w:val="00CE4EF5"/>
    <w:rsid w:val="00D04940"/>
    <w:rsid w:val="00D34868"/>
    <w:rsid w:val="00D41747"/>
    <w:rsid w:val="00D420EE"/>
    <w:rsid w:val="00D472B0"/>
    <w:rsid w:val="00D50113"/>
    <w:rsid w:val="00DA2B68"/>
    <w:rsid w:val="00DA78FD"/>
    <w:rsid w:val="00DC385F"/>
    <w:rsid w:val="00DE355B"/>
    <w:rsid w:val="00DE7B57"/>
    <w:rsid w:val="00E04CE4"/>
    <w:rsid w:val="00E0661B"/>
    <w:rsid w:val="00E1543A"/>
    <w:rsid w:val="00E422F1"/>
    <w:rsid w:val="00E502A7"/>
    <w:rsid w:val="00ED73FC"/>
    <w:rsid w:val="00EE0F51"/>
    <w:rsid w:val="00EE6EB8"/>
    <w:rsid w:val="00EF11B0"/>
    <w:rsid w:val="00EF7C69"/>
    <w:rsid w:val="00F00EC7"/>
    <w:rsid w:val="00F2182D"/>
    <w:rsid w:val="00F66BC2"/>
    <w:rsid w:val="00F758BC"/>
    <w:rsid w:val="00F90186"/>
    <w:rsid w:val="00FE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fr-FR" w:eastAsia="fr-FR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Listepuces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Socit">
    <w:name w:val="Société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Pieddepage">
    <w:name w:val="footer"/>
    <w:basedOn w:val="Normal"/>
    <w:link w:val="PieddepageC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PieddepageCar">
    <w:name w:val="Pied de page Car"/>
    <w:basedOn w:val="Policepardfaut"/>
    <w:link w:val="Pieddepage"/>
    <w:uiPriority w:val="2"/>
    <w:rPr>
      <w:rFonts w:asciiTheme="minorHAnsi" w:eastAsiaTheme="minorEastAsia" w:hAnsiTheme="minorHAnsi" w:cstheme="minorBidi"/>
      <w:sz w:val="17"/>
    </w:rPr>
  </w:style>
  <w:style w:type="paragraph" w:styleId="Titre">
    <w:name w:val="Title"/>
    <w:basedOn w:val="Normal"/>
    <w:next w:val="Normal"/>
    <w:link w:val="TitreC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ous-titre">
    <w:name w:val="Subtitle"/>
    <w:basedOn w:val="Normal"/>
    <w:next w:val="Normal"/>
    <w:link w:val="Sous-titreC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ous-titreCar">
    <w:name w:val="Sous-titre Car"/>
    <w:basedOn w:val="Policepardfaut"/>
    <w:link w:val="Sous-titre"/>
    <w:uiPriority w:val="1"/>
    <w:rPr>
      <w:i/>
      <w:iCs/>
      <w:color w:val="FFFFFF" w:themeColor="background1"/>
      <w:sz w:val="24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CitationCar">
    <w:name w:val="Citation Car"/>
    <w:basedOn w:val="Policepardfaut"/>
    <w:link w:val="Citation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Titre3Car">
    <w:name w:val="Titre 3 Car"/>
    <w:basedOn w:val="Policepardfaut"/>
    <w:link w:val="Titre3"/>
    <w:uiPriority w:val="9"/>
    <w:semiHidden/>
    <w:rPr>
      <w:b/>
      <w:bCs/>
    </w:rPr>
  </w:style>
  <w:style w:type="character" w:styleId="Lienhypertexte">
    <w:name w:val="Hyperlink"/>
    <w:basedOn w:val="Policepardfaut"/>
    <w:uiPriority w:val="99"/>
    <w:unhideWhenUsed/>
    <w:rsid w:val="00F758BC"/>
    <w:rPr>
      <w:color w:val="4D4436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758BC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0109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Default">
    <w:name w:val="Default"/>
    <w:rsid w:val="006515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9A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42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2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fr-FR" w:eastAsia="fr-FR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Listepuces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Socit">
    <w:name w:val="Société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Pieddepage">
    <w:name w:val="footer"/>
    <w:basedOn w:val="Normal"/>
    <w:link w:val="PieddepageC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PieddepageCar">
    <w:name w:val="Pied de page Car"/>
    <w:basedOn w:val="Policepardfaut"/>
    <w:link w:val="Pieddepage"/>
    <w:uiPriority w:val="2"/>
    <w:rPr>
      <w:rFonts w:asciiTheme="minorHAnsi" w:eastAsiaTheme="minorEastAsia" w:hAnsiTheme="minorHAnsi" w:cstheme="minorBidi"/>
      <w:sz w:val="17"/>
    </w:rPr>
  </w:style>
  <w:style w:type="paragraph" w:styleId="Titre">
    <w:name w:val="Title"/>
    <w:basedOn w:val="Normal"/>
    <w:next w:val="Normal"/>
    <w:link w:val="TitreC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ous-titre">
    <w:name w:val="Subtitle"/>
    <w:basedOn w:val="Normal"/>
    <w:next w:val="Normal"/>
    <w:link w:val="Sous-titreC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ous-titreCar">
    <w:name w:val="Sous-titre Car"/>
    <w:basedOn w:val="Policepardfaut"/>
    <w:link w:val="Sous-titre"/>
    <w:uiPriority w:val="1"/>
    <w:rPr>
      <w:i/>
      <w:iCs/>
      <w:color w:val="FFFFFF" w:themeColor="background1"/>
      <w:sz w:val="24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CitationCar">
    <w:name w:val="Citation Car"/>
    <w:basedOn w:val="Policepardfaut"/>
    <w:link w:val="Citation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Titre3Car">
    <w:name w:val="Titre 3 Car"/>
    <w:basedOn w:val="Policepardfaut"/>
    <w:link w:val="Titre3"/>
    <w:uiPriority w:val="9"/>
    <w:semiHidden/>
    <w:rPr>
      <w:b/>
      <w:bCs/>
    </w:rPr>
  </w:style>
  <w:style w:type="character" w:styleId="Lienhypertexte">
    <w:name w:val="Hyperlink"/>
    <w:basedOn w:val="Policepardfaut"/>
    <w:uiPriority w:val="99"/>
    <w:unhideWhenUsed/>
    <w:rsid w:val="00F758BC"/>
    <w:rPr>
      <w:color w:val="4D4436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758BC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0109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Default">
    <w:name w:val="Default"/>
    <w:rsid w:val="006515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9A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42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2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fco-firminy@bbox.fr" TargetMode="External"/><Relationship Id="rId18" Type="http://schemas.openxmlformats.org/officeDocument/2006/relationships/image" Target="media/image4.jpeg"/><Relationship Id="rId26" Type="http://schemas.openxmlformats.org/officeDocument/2006/relationships/hyperlink" Target="mailto:fco-firminy@bbox.fr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www.fco-firminy.com/" TargetMode="External"/><Relationship Id="rId17" Type="http://schemas.openxmlformats.org/officeDocument/2006/relationships/image" Target="media/image3.png"/><Relationship Id="rId25" Type="http://schemas.openxmlformats.org/officeDocument/2006/relationships/hyperlink" Target="mailto:fco-firminy@bbox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co-firminy@bbox.fr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jpg"/><Relationship Id="rId28" Type="http://schemas.openxmlformats.org/officeDocument/2006/relationships/theme" Target="theme/theme1.xml"/><Relationship Id="rId10" Type="http://schemas.openxmlformats.org/officeDocument/2006/relationships/hyperlink" Target="http://www.fco-firminy.com/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mailto:fco-firminy@bbox.fr" TargetMode="External"/><Relationship Id="rId14" Type="http://schemas.openxmlformats.org/officeDocument/2006/relationships/hyperlink" Target="http://www.fco-firminy.com/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EMIE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18</TotalTime>
  <Pages>2</Pages>
  <Words>110</Words>
  <Characters>608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Utilisateur</cp:lastModifiedBy>
  <cp:revision>9</cp:revision>
  <cp:lastPrinted>2017-12-06T10:09:00Z</cp:lastPrinted>
  <dcterms:created xsi:type="dcterms:W3CDTF">2018-10-02T06:47:00Z</dcterms:created>
  <dcterms:modified xsi:type="dcterms:W3CDTF">2018-10-02T07:52:00Z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